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7E25B" w14:textId="77777777" w:rsidR="0022219E" w:rsidRDefault="0022219E" w:rsidP="00835FA4">
      <w:pPr>
        <w:pStyle w:val="Title"/>
      </w:pPr>
    </w:p>
    <w:p w14:paraId="1A27E25C" w14:textId="77777777" w:rsidR="00F1664F" w:rsidRPr="00C30715" w:rsidRDefault="00F1664F" w:rsidP="00835FA4">
      <w:pPr>
        <w:pStyle w:val="Title"/>
      </w:pPr>
      <w:r w:rsidRPr="00C30715">
        <w:t>Contact Details</w:t>
      </w:r>
      <w:r w:rsidR="00DF394A" w:rsidRPr="00C30715">
        <w:t>:</w:t>
      </w:r>
    </w:p>
    <w:p w14:paraId="1A27E25D" w14:textId="77777777" w:rsidR="00851016" w:rsidRPr="00B67568" w:rsidRDefault="00F1664F" w:rsidP="00DF394A">
      <w:pPr>
        <w:tabs>
          <w:tab w:val="left" w:pos="3119"/>
        </w:tabs>
        <w:rPr>
          <w:color w:val="595959" w:themeColor="text1" w:themeTint="A6"/>
          <w:sz w:val="22"/>
          <w:szCs w:val="22"/>
        </w:rPr>
      </w:pPr>
      <w:r w:rsidRPr="002A385F">
        <w:rPr>
          <w:rStyle w:val="Character-Copper"/>
          <w:sz w:val="22"/>
          <w:szCs w:val="22"/>
        </w:rPr>
        <w:t>Organisation name</w:t>
      </w:r>
      <w:r w:rsidRPr="00446A9E">
        <w:rPr>
          <w:rStyle w:val="Character-Copper"/>
          <w:color w:val="595959" w:themeColor="text1" w:themeTint="A6"/>
          <w:sz w:val="22"/>
          <w:szCs w:val="22"/>
        </w:rPr>
        <w:t>:</w:t>
      </w:r>
      <w:r w:rsidR="005D22D5" w:rsidRPr="00446A9E">
        <w:rPr>
          <w:color w:val="595959" w:themeColor="text1" w:themeTint="A6"/>
          <w:sz w:val="22"/>
          <w:szCs w:val="22"/>
        </w:rPr>
        <w:t xml:space="preserve"> </w:t>
      </w:r>
      <w:sdt>
        <w:sdtPr>
          <w:rPr>
            <w:color w:val="595959" w:themeColor="text1" w:themeTint="A6"/>
            <w:sz w:val="22"/>
            <w:szCs w:val="22"/>
          </w:rPr>
          <w:id w:val="1247066704"/>
          <w:placeholder>
            <w:docPart w:val="22BEAACD0E7047DB824FA3A87A39889B"/>
          </w:placeholder>
          <w:showingPlcHdr/>
        </w:sdtPr>
        <w:sdtEndPr/>
        <w:sdtContent>
          <w:r w:rsidR="006F1494" w:rsidRPr="00446A9E">
            <w:rPr>
              <w:rStyle w:val="PlaceholderText"/>
              <w:color w:val="595959" w:themeColor="text1" w:themeTint="A6"/>
              <w:sz w:val="22"/>
              <w:szCs w:val="22"/>
            </w:rPr>
            <w:t>Click here to enter text.</w:t>
          </w:r>
        </w:sdtContent>
      </w:sdt>
    </w:p>
    <w:p w14:paraId="1A27E25E" w14:textId="77777777" w:rsidR="00F1664F" w:rsidRPr="002A385F" w:rsidRDefault="00851016" w:rsidP="00DF394A">
      <w:pPr>
        <w:tabs>
          <w:tab w:val="left" w:pos="3119"/>
        </w:tabs>
        <w:rPr>
          <w:sz w:val="22"/>
          <w:szCs w:val="22"/>
        </w:rPr>
      </w:pPr>
      <w:r w:rsidRPr="002A385F">
        <w:rPr>
          <w:rStyle w:val="Character-Copper"/>
          <w:sz w:val="22"/>
          <w:szCs w:val="22"/>
        </w:rPr>
        <w:t>Contact</w:t>
      </w:r>
      <w:r w:rsidR="00F1664F" w:rsidRPr="002A385F">
        <w:rPr>
          <w:rStyle w:val="Character-Copper"/>
          <w:sz w:val="22"/>
          <w:szCs w:val="22"/>
        </w:rPr>
        <w:t>:</w:t>
      </w:r>
      <w:r w:rsidR="005D22D5" w:rsidRPr="002A385F">
        <w:rPr>
          <w:rStyle w:val="Character-Copper"/>
          <w:sz w:val="22"/>
          <w:szCs w:val="22"/>
        </w:rPr>
        <w:t xml:space="preserve"> </w:t>
      </w:r>
      <w:sdt>
        <w:sdtPr>
          <w:rPr>
            <w:rStyle w:val="Character-Copper"/>
            <w:color w:val="595959" w:themeColor="text1" w:themeTint="A6"/>
            <w:sz w:val="22"/>
            <w:szCs w:val="22"/>
          </w:rPr>
          <w:id w:val="1086649684"/>
          <w:placeholder>
            <w:docPart w:val="B5CE2C9FFF894B0EA11BAF764CB1DB58"/>
          </w:placeholder>
          <w:showingPlcHdr/>
        </w:sdtPr>
        <w:sdtEndPr>
          <w:rPr>
            <w:rStyle w:val="Character-Copper"/>
          </w:rPr>
        </w:sdtEndPr>
        <w:sdtContent>
          <w:r w:rsidR="006F1494" w:rsidRPr="00AF7D33">
            <w:rPr>
              <w:rStyle w:val="PlaceholderText"/>
              <w:color w:val="595959" w:themeColor="text1" w:themeTint="A6"/>
              <w:sz w:val="22"/>
              <w:szCs w:val="22"/>
            </w:rPr>
            <w:t>Click here to enter text.</w:t>
          </w:r>
        </w:sdtContent>
      </w:sdt>
    </w:p>
    <w:p w14:paraId="1A27E25F" w14:textId="77777777" w:rsidR="00F1664F" w:rsidRDefault="00F1664F" w:rsidP="00DF394A">
      <w:pPr>
        <w:tabs>
          <w:tab w:val="left" w:pos="3119"/>
        </w:tabs>
        <w:rPr>
          <w:rStyle w:val="Character-Copper"/>
          <w:color w:val="595959" w:themeColor="text1" w:themeTint="A6"/>
          <w:sz w:val="22"/>
          <w:szCs w:val="22"/>
        </w:rPr>
      </w:pPr>
      <w:r w:rsidRPr="002A385F">
        <w:rPr>
          <w:rStyle w:val="Character-Copper"/>
          <w:sz w:val="22"/>
          <w:szCs w:val="22"/>
        </w:rPr>
        <w:t>Completed by</w:t>
      </w:r>
      <w:r w:rsidR="00DF394A" w:rsidRPr="002A385F">
        <w:rPr>
          <w:rStyle w:val="Character-Copper"/>
          <w:sz w:val="22"/>
          <w:szCs w:val="22"/>
        </w:rPr>
        <w:t>:</w:t>
      </w:r>
      <w:r w:rsidR="006F1494" w:rsidRPr="002A385F">
        <w:rPr>
          <w:rStyle w:val="Character-Copper"/>
          <w:sz w:val="22"/>
          <w:szCs w:val="22"/>
        </w:rPr>
        <w:t xml:space="preserve"> </w:t>
      </w:r>
      <w:sdt>
        <w:sdtPr>
          <w:rPr>
            <w:rStyle w:val="Character-Copper"/>
            <w:color w:val="595959" w:themeColor="text1" w:themeTint="A6"/>
            <w:sz w:val="22"/>
            <w:szCs w:val="22"/>
          </w:rPr>
          <w:id w:val="-99031931"/>
          <w:placeholder>
            <w:docPart w:val="354F6EA7A51E4439B389A08C23394117"/>
          </w:placeholder>
          <w:showingPlcHdr/>
        </w:sdtPr>
        <w:sdtEndPr>
          <w:rPr>
            <w:rStyle w:val="Character-Copper"/>
          </w:rPr>
        </w:sdtEndPr>
        <w:sdtContent>
          <w:r w:rsidR="006F1494" w:rsidRPr="00AF7D33">
            <w:rPr>
              <w:rStyle w:val="PlaceholderText"/>
              <w:color w:val="595959" w:themeColor="text1" w:themeTint="A6"/>
              <w:sz w:val="22"/>
              <w:szCs w:val="22"/>
            </w:rPr>
            <w:t>Click here to enter text.</w:t>
          </w:r>
        </w:sdtContent>
      </w:sdt>
    </w:p>
    <w:p w14:paraId="1A27E260" w14:textId="77777777" w:rsidR="009B39CD" w:rsidRPr="009B39CD" w:rsidRDefault="009B39CD" w:rsidP="00DF394A">
      <w:pPr>
        <w:tabs>
          <w:tab w:val="left" w:pos="3119"/>
        </w:tabs>
        <w:rPr>
          <w:color w:val="595959" w:themeColor="text1" w:themeTint="A6"/>
          <w:sz w:val="22"/>
          <w:szCs w:val="22"/>
        </w:rPr>
      </w:pPr>
      <w:r>
        <w:rPr>
          <w:rStyle w:val="Character-Copper"/>
          <w:sz w:val="22"/>
          <w:szCs w:val="22"/>
        </w:rPr>
        <w:t>Position</w:t>
      </w:r>
      <w:r w:rsidRPr="002A385F">
        <w:rPr>
          <w:rStyle w:val="Character-Copper"/>
          <w:sz w:val="22"/>
          <w:szCs w:val="22"/>
        </w:rPr>
        <w:t xml:space="preserve">: </w:t>
      </w:r>
      <w:sdt>
        <w:sdtPr>
          <w:rPr>
            <w:rStyle w:val="Character-Copper"/>
            <w:color w:val="595959" w:themeColor="text1" w:themeTint="A6"/>
            <w:sz w:val="22"/>
            <w:szCs w:val="22"/>
          </w:rPr>
          <w:id w:val="-1013300230"/>
          <w:placeholder>
            <w:docPart w:val="44878134F28E4B0A9BB6D8DFB04BB38B"/>
          </w:placeholder>
          <w:showingPlcHdr/>
        </w:sdtPr>
        <w:sdtEndPr>
          <w:rPr>
            <w:rStyle w:val="Character-Copper"/>
          </w:rPr>
        </w:sdtEndPr>
        <w:sdtContent>
          <w:r w:rsidRPr="00AF7D33">
            <w:rPr>
              <w:rStyle w:val="PlaceholderText"/>
              <w:color w:val="595959" w:themeColor="text1" w:themeTint="A6"/>
              <w:sz w:val="22"/>
              <w:szCs w:val="22"/>
            </w:rPr>
            <w:t>Click here to enter text.</w:t>
          </w:r>
        </w:sdtContent>
      </w:sdt>
    </w:p>
    <w:p w14:paraId="1A27E261" w14:textId="77777777" w:rsidR="00851016" w:rsidRPr="00AF7D33" w:rsidRDefault="00F1664F" w:rsidP="00851016">
      <w:pPr>
        <w:tabs>
          <w:tab w:val="left" w:pos="3119"/>
        </w:tabs>
        <w:rPr>
          <w:rStyle w:val="Character-Copper"/>
          <w:color w:val="595959" w:themeColor="text1" w:themeTint="A6"/>
          <w:sz w:val="22"/>
          <w:szCs w:val="22"/>
        </w:rPr>
      </w:pPr>
      <w:r w:rsidRPr="002A385F">
        <w:rPr>
          <w:rStyle w:val="Character-Copper"/>
          <w:sz w:val="22"/>
          <w:szCs w:val="22"/>
        </w:rPr>
        <w:t>Contact phone number:</w:t>
      </w:r>
      <w:r w:rsidR="0036291C" w:rsidRPr="002A385F">
        <w:rPr>
          <w:rStyle w:val="Character-Copper"/>
          <w:sz w:val="22"/>
          <w:szCs w:val="22"/>
        </w:rPr>
        <w:t xml:space="preserve"> </w:t>
      </w:r>
      <w:sdt>
        <w:sdtPr>
          <w:rPr>
            <w:rStyle w:val="Character-Copper"/>
            <w:color w:val="595959" w:themeColor="text1" w:themeTint="A6"/>
            <w:sz w:val="22"/>
            <w:szCs w:val="22"/>
          </w:rPr>
          <w:id w:val="836659946"/>
          <w:placeholder>
            <w:docPart w:val="983E721D1DA24C8FA36187B739D008D1"/>
          </w:placeholder>
          <w:showingPlcHdr/>
        </w:sdtPr>
        <w:sdtEndPr>
          <w:rPr>
            <w:rStyle w:val="Character-Copper"/>
          </w:rPr>
        </w:sdtEndPr>
        <w:sdtContent>
          <w:r w:rsidR="006F1494" w:rsidRPr="00AF7D33">
            <w:rPr>
              <w:rStyle w:val="PlaceholderText"/>
              <w:color w:val="595959" w:themeColor="text1" w:themeTint="A6"/>
              <w:sz w:val="22"/>
              <w:szCs w:val="22"/>
            </w:rPr>
            <w:t>Click here to enter text.</w:t>
          </w:r>
        </w:sdtContent>
      </w:sdt>
    </w:p>
    <w:p w14:paraId="1A27E262" w14:textId="77777777" w:rsidR="002107FE" w:rsidRPr="00AF7D33" w:rsidRDefault="00851016" w:rsidP="00851016">
      <w:pPr>
        <w:tabs>
          <w:tab w:val="left" w:pos="3119"/>
        </w:tabs>
        <w:rPr>
          <w:rStyle w:val="Character-Copper"/>
          <w:color w:val="595959" w:themeColor="text1" w:themeTint="A6"/>
          <w:sz w:val="22"/>
          <w:szCs w:val="22"/>
        </w:rPr>
      </w:pPr>
      <w:r w:rsidRPr="002A385F">
        <w:rPr>
          <w:rStyle w:val="Character-Copper"/>
          <w:sz w:val="22"/>
          <w:szCs w:val="22"/>
        </w:rPr>
        <w:t xml:space="preserve">Contact email:  </w:t>
      </w:r>
      <w:sdt>
        <w:sdtPr>
          <w:rPr>
            <w:rStyle w:val="Character-Copper"/>
            <w:color w:val="595959" w:themeColor="text1" w:themeTint="A6"/>
            <w:sz w:val="22"/>
            <w:szCs w:val="22"/>
          </w:rPr>
          <w:id w:val="-321737741"/>
          <w:placeholder>
            <w:docPart w:val="7E710C2D081145449677EF397EDD5F2C"/>
          </w:placeholder>
          <w:showingPlcHdr/>
        </w:sdtPr>
        <w:sdtEndPr>
          <w:rPr>
            <w:rStyle w:val="Character-Copper"/>
          </w:rPr>
        </w:sdtEndPr>
        <w:sdtContent>
          <w:r w:rsidR="006F1494" w:rsidRPr="00AF7D33">
            <w:rPr>
              <w:rStyle w:val="PlaceholderText"/>
              <w:color w:val="595959" w:themeColor="text1" w:themeTint="A6"/>
              <w:sz w:val="22"/>
              <w:szCs w:val="22"/>
            </w:rPr>
            <w:t>Click here to enter text.</w:t>
          </w:r>
        </w:sdtContent>
      </w:sdt>
    </w:p>
    <w:p w14:paraId="1A27E263" w14:textId="67E6D1C7" w:rsidR="0016032D" w:rsidRDefault="0016032D" w:rsidP="0016032D">
      <w:pPr>
        <w:tabs>
          <w:tab w:val="left" w:pos="3119"/>
        </w:tabs>
        <w:rPr>
          <w:rStyle w:val="Character-Copper"/>
          <w:color w:val="595959" w:themeColor="text1" w:themeTint="A6"/>
          <w:sz w:val="22"/>
          <w:szCs w:val="22"/>
        </w:rPr>
      </w:pPr>
      <w:r>
        <w:rPr>
          <w:rStyle w:val="Character-Copper"/>
          <w:sz w:val="22"/>
          <w:szCs w:val="22"/>
        </w:rPr>
        <w:t>Organisation suburb/</w:t>
      </w:r>
      <w:r w:rsidR="00597BE0">
        <w:rPr>
          <w:rStyle w:val="Character-Copper"/>
          <w:sz w:val="22"/>
          <w:szCs w:val="22"/>
        </w:rPr>
        <w:t>p</w:t>
      </w:r>
      <w:r>
        <w:rPr>
          <w:rStyle w:val="Character-Copper"/>
          <w:sz w:val="22"/>
          <w:szCs w:val="22"/>
        </w:rPr>
        <w:t xml:space="preserve">ost </w:t>
      </w:r>
      <w:r w:rsidR="00597BE0">
        <w:rPr>
          <w:rStyle w:val="Character-Copper"/>
          <w:sz w:val="22"/>
          <w:szCs w:val="22"/>
        </w:rPr>
        <w:t>c</w:t>
      </w:r>
      <w:r>
        <w:rPr>
          <w:rStyle w:val="Character-Copper"/>
          <w:sz w:val="22"/>
          <w:szCs w:val="22"/>
        </w:rPr>
        <w:t>ode</w:t>
      </w:r>
      <w:r w:rsidRPr="002A385F">
        <w:rPr>
          <w:rStyle w:val="Character-Copper"/>
          <w:sz w:val="22"/>
          <w:szCs w:val="22"/>
        </w:rPr>
        <w:t xml:space="preserve">:  </w:t>
      </w:r>
      <w:sdt>
        <w:sdtPr>
          <w:rPr>
            <w:rStyle w:val="Character-Copper"/>
            <w:color w:val="595959" w:themeColor="text1" w:themeTint="A6"/>
            <w:sz w:val="22"/>
            <w:szCs w:val="22"/>
          </w:rPr>
          <w:id w:val="298424571"/>
          <w:placeholder>
            <w:docPart w:val="F284BBBE4E7545B081A63F7DCC4004B4"/>
          </w:placeholder>
          <w:showingPlcHdr/>
        </w:sdtPr>
        <w:sdtEndPr>
          <w:rPr>
            <w:rStyle w:val="Character-Copper"/>
          </w:rPr>
        </w:sdtEndPr>
        <w:sdtContent>
          <w:r w:rsidRPr="00AF7D33">
            <w:rPr>
              <w:rStyle w:val="PlaceholderText"/>
              <w:color w:val="595959" w:themeColor="text1" w:themeTint="A6"/>
              <w:sz w:val="22"/>
              <w:szCs w:val="22"/>
            </w:rPr>
            <w:t>Click here to enter text.</w:t>
          </w:r>
        </w:sdtContent>
      </w:sdt>
    </w:p>
    <w:p w14:paraId="1A27E264" w14:textId="77777777" w:rsidR="009B39CD" w:rsidRPr="00AF7D33" w:rsidRDefault="009B39CD" w:rsidP="009B39CD">
      <w:pPr>
        <w:tabs>
          <w:tab w:val="left" w:pos="3119"/>
        </w:tabs>
        <w:rPr>
          <w:rStyle w:val="Character-Copper"/>
          <w:color w:val="595959" w:themeColor="text1" w:themeTint="A6"/>
          <w:sz w:val="22"/>
          <w:szCs w:val="22"/>
        </w:rPr>
      </w:pPr>
      <w:r>
        <w:rPr>
          <w:rStyle w:val="Character-Copper"/>
          <w:sz w:val="22"/>
          <w:szCs w:val="22"/>
        </w:rPr>
        <w:t>ABN (if applicable)</w:t>
      </w:r>
      <w:r w:rsidRPr="002A385F">
        <w:rPr>
          <w:rStyle w:val="Character-Copper"/>
          <w:sz w:val="22"/>
          <w:szCs w:val="22"/>
        </w:rPr>
        <w:t xml:space="preserve">:  </w:t>
      </w:r>
      <w:sdt>
        <w:sdtPr>
          <w:rPr>
            <w:rStyle w:val="Character-Copper"/>
            <w:color w:val="595959" w:themeColor="text1" w:themeTint="A6"/>
            <w:sz w:val="22"/>
            <w:szCs w:val="22"/>
          </w:rPr>
          <w:id w:val="326168677"/>
          <w:placeholder>
            <w:docPart w:val="6525E39A556B4A1A8943276C4CD87C69"/>
          </w:placeholder>
          <w:showingPlcHdr/>
        </w:sdtPr>
        <w:sdtEndPr>
          <w:rPr>
            <w:rStyle w:val="Character-Copper"/>
          </w:rPr>
        </w:sdtEndPr>
        <w:sdtContent>
          <w:r w:rsidRPr="00AF7D33">
            <w:rPr>
              <w:rStyle w:val="PlaceholderText"/>
              <w:color w:val="595959" w:themeColor="text1" w:themeTint="A6"/>
              <w:sz w:val="22"/>
              <w:szCs w:val="22"/>
            </w:rPr>
            <w:t>Click here to enter text.</w:t>
          </w:r>
        </w:sdtContent>
      </w:sdt>
    </w:p>
    <w:p w14:paraId="1A27E265" w14:textId="77777777" w:rsidR="0016032D" w:rsidRDefault="0016032D" w:rsidP="0016032D">
      <w:pPr>
        <w:tabs>
          <w:tab w:val="left" w:pos="3119"/>
        </w:tabs>
        <w:rPr>
          <w:color w:val="595959" w:themeColor="text1" w:themeTint="A6"/>
          <w:sz w:val="22"/>
          <w:szCs w:val="22"/>
        </w:rPr>
      </w:pPr>
    </w:p>
    <w:p w14:paraId="1A27E266" w14:textId="77777777" w:rsidR="0022219E" w:rsidRPr="0016032D" w:rsidRDefault="0022219E" w:rsidP="0016032D">
      <w:pPr>
        <w:tabs>
          <w:tab w:val="left" w:pos="3119"/>
        </w:tabs>
        <w:rPr>
          <w:color w:val="595959" w:themeColor="text1" w:themeTint="A6"/>
          <w:sz w:val="22"/>
          <w:szCs w:val="22"/>
        </w:rPr>
      </w:pPr>
    </w:p>
    <w:p w14:paraId="1A27E267" w14:textId="77777777" w:rsidR="002107FE" w:rsidRDefault="002107FE" w:rsidP="00835FA4">
      <w:pPr>
        <w:pStyle w:val="Heading1"/>
      </w:pPr>
      <w:r>
        <w:t>Data</w:t>
      </w:r>
    </w:p>
    <w:p w14:paraId="1A27E268" w14:textId="77777777" w:rsidR="009B39CD" w:rsidRPr="00CA52C8" w:rsidRDefault="009B39CD" w:rsidP="00CA52C8">
      <w:pPr>
        <w:pStyle w:val="QuestionHeading"/>
      </w:pPr>
      <w:r w:rsidRPr="00CA52C8">
        <w:t>Name of activity</w:t>
      </w:r>
    </w:p>
    <w:tbl>
      <w:tblPr>
        <w:tblpPr w:leftFromText="180" w:rightFromText="180" w:vertAnchor="text" w:tblpX="642" w:tblpY="145"/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9B39CD" w:rsidRPr="006C04DE" w14:paraId="1A27E26A" w14:textId="77777777" w:rsidTr="00EE50C9">
        <w:sdt>
          <w:sdtPr>
            <w:id w:val="-563408857"/>
            <w:placeholder>
              <w:docPart w:val="71125F0702CF41F887EB5A61571FFF40"/>
            </w:placeholder>
            <w:showingPlcHdr/>
          </w:sdtPr>
          <w:sdtEndPr/>
          <w:sdtContent>
            <w:tc>
              <w:tcPr>
                <w:tcW w:w="9072" w:type="dxa"/>
                <w:shd w:val="clear" w:color="auto" w:fill="auto"/>
              </w:tcPr>
              <w:p w14:paraId="1A27E269" w14:textId="77777777" w:rsidR="009B39CD" w:rsidRPr="006C04DE" w:rsidRDefault="009B39CD" w:rsidP="00EE50C9">
                <w:pPr>
                  <w:spacing w:before="120" w:after="0" w:line="23" w:lineRule="atLeast"/>
                  <w:ind w:right="227"/>
                </w:pPr>
                <w:r w:rsidRPr="00621FBF">
                  <w:rPr>
                    <w:rStyle w:val="PlaceholderText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</w:tbl>
    <w:p w14:paraId="1A27E26B" w14:textId="77777777" w:rsidR="009B39CD" w:rsidRDefault="009B39CD" w:rsidP="009B39CD">
      <w:pPr>
        <w:pStyle w:val="Heading2"/>
        <w:numPr>
          <w:ilvl w:val="0"/>
          <w:numId w:val="0"/>
        </w:numPr>
        <w:ind w:left="454"/>
      </w:pPr>
    </w:p>
    <w:p w14:paraId="1A27E26C" w14:textId="77777777" w:rsidR="009B39CD" w:rsidRDefault="009B39CD" w:rsidP="009B39CD">
      <w:pPr>
        <w:pStyle w:val="Heading2"/>
        <w:numPr>
          <w:ilvl w:val="0"/>
          <w:numId w:val="0"/>
        </w:numPr>
        <w:ind w:left="454"/>
      </w:pPr>
    </w:p>
    <w:p w14:paraId="1A27E26D" w14:textId="77777777" w:rsidR="009B39CD" w:rsidRDefault="009B39CD" w:rsidP="009B39CD">
      <w:pPr>
        <w:pStyle w:val="Heading2"/>
        <w:numPr>
          <w:ilvl w:val="0"/>
          <w:numId w:val="0"/>
        </w:numPr>
        <w:ind w:left="454"/>
      </w:pPr>
    </w:p>
    <w:p w14:paraId="1A27E26E" w14:textId="77777777" w:rsidR="00851016" w:rsidRPr="00152576" w:rsidRDefault="00851016" w:rsidP="00CA52C8">
      <w:pPr>
        <w:pStyle w:val="QuestionHeading"/>
        <w:rPr>
          <w:i/>
        </w:rPr>
      </w:pPr>
      <w:r w:rsidRPr="00C269D3">
        <w:t>The characteristics of individuals</w:t>
      </w:r>
      <w:r w:rsidR="00297328" w:rsidRPr="00C269D3">
        <w:t xml:space="preserve">/groups participating in Children’s Week </w:t>
      </w:r>
      <w:r w:rsidR="00297328" w:rsidRPr="00621FBF">
        <w:rPr>
          <w:i/>
        </w:rPr>
        <w:t xml:space="preserve">(more </w:t>
      </w:r>
      <w:r w:rsidR="00CA52C8">
        <w:rPr>
          <w:i/>
        </w:rPr>
        <w:t>than one</w:t>
      </w:r>
      <w:r w:rsidR="00152576">
        <w:rPr>
          <w:i/>
        </w:rPr>
        <w:t xml:space="preserve"> </w:t>
      </w:r>
      <w:r w:rsidR="00621FBF">
        <w:rPr>
          <w:i/>
        </w:rPr>
        <w:t>characteristic can be selected</w:t>
      </w:r>
      <w:r w:rsidR="00297328" w:rsidRPr="00621FBF">
        <w:rPr>
          <w:i/>
        </w:rPr>
        <w:t>)</w:t>
      </w:r>
      <w:r w:rsidR="00621FBF">
        <w:t>.</w:t>
      </w:r>
    </w:p>
    <w:p w14:paraId="1A27E26F" w14:textId="77777777" w:rsidR="0016032D" w:rsidRDefault="0016032D" w:rsidP="00CA52C8">
      <w:pPr>
        <w:pStyle w:val="QuestionHeading"/>
        <w:rPr>
          <w:rFonts w:eastAsia="MS Gothic"/>
          <w:color w:val="595959"/>
          <w:sz w:val="22"/>
          <w:szCs w:val="22"/>
        </w:rPr>
        <w:sectPr w:rsidR="0016032D" w:rsidSect="008D2BFA">
          <w:headerReference w:type="default" r:id="rId11"/>
          <w:footerReference w:type="default" r:id="rId12"/>
          <w:footerReference w:type="first" r:id="rId13"/>
          <w:pgSz w:w="11906" w:h="16838" w:code="9"/>
          <w:pgMar w:top="1440" w:right="1440" w:bottom="1440" w:left="1440" w:header="794" w:footer="284" w:gutter="0"/>
          <w:cols w:space="708"/>
          <w:docGrid w:linePitch="360"/>
        </w:sectPr>
      </w:pPr>
    </w:p>
    <w:p w14:paraId="1A27E270" w14:textId="7B902C92" w:rsidR="00297328" w:rsidRPr="002A385F" w:rsidRDefault="00597BE0" w:rsidP="0061079B">
      <w:pPr>
        <w:pStyle w:val="YesNo"/>
        <w:tabs>
          <w:tab w:val="clear" w:pos="1134"/>
          <w:tab w:val="clear" w:pos="3969"/>
          <w:tab w:val="left" w:pos="993"/>
        </w:tabs>
        <w:spacing w:after="0"/>
        <w:ind w:left="454"/>
        <w:rPr>
          <w:color w:val="595959"/>
          <w:sz w:val="22"/>
          <w:szCs w:val="22"/>
        </w:rPr>
      </w:pPr>
      <w:sdt>
        <w:sdtPr>
          <w:rPr>
            <w:rFonts w:eastAsia="MS Gothic"/>
            <w:color w:val="595959"/>
            <w:sz w:val="22"/>
            <w:szCs w:val="22"/>
          </w:rPr>
          <w:id w:val="-929654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187E">
            <w:rPr>
              <w:rFonts w:ascii="MS Gothic" w:eastAsia="MS Gothic" w:hAnsi="MS Gothic" w:hint="eastAsia"/>
              <w:color w:val="595959"/>
              <w:sz w:val="22"/>
              <w:szCs w:val="22"/>
            </w:rPr>
            <w:t>☐</w:t>
          </w:r>
        </w:sdtContent>
      </w:sdt>
      <w:r w:rsidR="00297328" w:rsidRPr="002A385F">
        <w:rPr>
          <w:rFonts w:eastAsia="MS Gothic"/>
          <w:color w:val="595959"/>
          <w:sz w:val="22"/>
          <w:szCs w:val="22"/>
        </w:rPr>
        <w:tab/>
      </w:r>
      <w:r w:rsidR="00297328" w:rsidRPr="002A385F">
        <w:rPr>
          <w:color w:val="595959"/>
          <w:sz w:val="22"/>
          <w:szCs w:val="22"/>
        </w:rPr>
        <w:t>Children Early Years</w:t>
      </w:r>
    </w:p>
    <w:p w14:paraId="1A27E271" w14:textId="77777777" w:rsidR="00297328" w:rsidRPr="002A385F" w:rsidRDefault="00597BE0" w:rsidP="0061079B">
      <w:pPr>
        <w:pStyle w:val="YesNo"/>
        <w:tabs>
          <w:tab w:val="clear" w:pos="1134"/>
          <w:tab w:val="clear" w:pos="3969"/>
          <w:tab w:val="left" w:pos="993"/>
          <w:tab w:val="left" w:pos="1701"/>
        </w:tabs>
        <w:spacing w:after="0"/>
        <w:ind w:left="454"/>
        <w:rPr>
          <w:color w:val="595959"/>
          <w:sz w:val="22"/>
          <w:szCs w:val="22"/>
        </w:rPr>
      </w:pPr>
      <w:sdt>
        <w:sdtPr>
          <w:rPr>
            <w:color w:val="595959"/>
            <w:sz w:val="22"/>
            <w:szCs w:val="22"/>
          </w:rPr>
          <w:id w:val="-21247567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41DB">
            <w:rPr>
              <w:rFonts w:ascii="MS Gothic" w:eastAsia="MS Gothic" w:hAnsi="MS Gothic" w:hint="eastAsia"/>
              <w:color w:val="595959"/>
              <w:sz w:val="22"/>
              <w:szCs w:val="22"/>
            </w:rPr>
            <w:t>☐</w:t>
          </w:r>
        </w:sdtContent>
      </w:sdt>
      <w:r w:rsidR="00E75AB2" w:rsidRPr="002A385F">
        <w:rPr>
          <w:color w:val="595959"/>
          <w:sz w:val="22"/>
          <w:szCs w:val="22"/>
        </w:rPr>
        <w:tab/>
      </w:r>
      <w:r w:rsidR="00297328" w:rsidRPr="002A385F">
        <w:rPr>
          <w:color w:val="595959"/>
          <w:sz w:val="22"/>
          <w:szCs w:val="22"/>
        </w:rPr>
        <w:t>Children Middle Years</w:t>
      </w:r>
    </w:p>
    <w:p w14:paraId="1A27E272" w14:textId="77777777" w:rsidR="00297328" w:rsidRPr="002A385F" w:rsidRDefault="00597BE0" w:rsidP="0061079B">
      <w:pPr>
        <w:pStyle w:val="YesNo"/>
        <w:tabs>
          <w:tab w:val="clear" w:pos="1134"/>
          <w:tab w:val="clear" w:pos="3969"/>
          <w:tab w:val="left" w:pos="993"/>
          <w:tab w:val="left" w:pos="1701"/>
        </w:tabs>
        <w:spacing w:after="0"/>
        <w:ind w:left="454"/>
        <w:rPr>
          <w:color w:val="595959"/>
          <w:sz w:val="22"/>
          <w:szCs w:val="22"/>
        </w:rPr>
      </w:pPr>
      <w:sdt>
        <w:sdtPr>
          <w:rPr>
            <w:rFonts w:eastAsia="MS Gothic"/>
            <w:color w:val="595959"/>
            <w:sz w:val="22"/>
            <w:szCs w:val="22"/>
          </w:rPr>
          <w:id w:val="3143122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41DB">
            <w:rPr>
              <w:rFonts w:ascii="MS Gothic" w:eastAsia="MS Gothic" w:hAnsi="MS Gothic" w:hint="eastAsia"/>
              <w:color w:val="595959"/>
              <w:sz w:val="22"/>
              <w:szCs w:val="22"/>
            </w:rPr>
            <w:t>☐</w:t>
          </w:r>
        </w:sdtContent>
      </w:sdt>
      <w:r w:rsidR="00297328" w:rsidRPr="002A385F">
        <w:rPr>
          <w:color w:val="595959"/>
          <w:sz w:val="22"/>
          <w:szCs w:val="22"/>
        </w:rPr>
        <w:tab/>
        <w:t>Youth</w:t>
      </w:r>
    </w:p>
    <w:p w14:paraId="1A27E273" w14:textId="77777777" w:rsidR="000E6059" w:rsidRPr="002A385F" w:rsidRDefault="00597BE0" w:rsidP="0061079B">
      <w:pPr>
        <w:pStyle w:val="YesNo"/>
        <w:tabs>
          <w:tab w:val="clear" w:pos="1134"/>
          <w:tab w:val="clear" w:pos="3969"/>
          <w:tab w:val="left" w:pos="993"/>
          <w:tab w:val="left" w:pos="1701"/>
        </w:tabs>
        <w:spacing w:after="0"/>
        <w:ind w:left="454"/>
        <w:rPr>
          <w:rFonts w:eastAsia="MS Gothic"/>
          <w:color w:val="595959"/>
          <w:sz w:val="22"/>
          <w:szCs w:val="22"/>
        </w:rPr>
      </w:pPr>
      <w:sdt>
        <w:sdtPr>
          <w:rPr>
            <w:rFonts w:eastAsia="MS Gothic"/>
            <w:color w:val="595959"/>
            <w:sz w:val="22"/>
            <w:szCs w:val="22"/>
          </w:rPr>
          <w:id w:val="10320793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41DB">
            <w:rPr>
              <w:rFonts w:ascii="MS Gothic" w:eastAsia="MS Gothic" w:hAnsi="MS Gothic" w:hint="eastAsia"/>
              <w:color w:val="595959"/>
              <w:sz w:val="22"/>
              <w:szCs w:val="22"/>
            </w:rPr>
            <w:t>☐</w:t>
          </w:r>
        </w:sdtContent>
      </w:sdt>
      <w:r w:rsidR="00297328" w:rsidRPr="002A385F">
        <w:rPr>
          <w:color w:val="595959"/>
          <w:sz w:val="22"/>
          <w:szCs w:val="22"/>
        </w:rPr>
        <w:tab/>
        <w:t>Families</w:t>
      </w:r>
    </w:p>
    <w:p w14:paraId="1A27E274" w14:textId="77777777" w:rsidR="002456B5" w:rsidRPr="002456B5" w:rsidRDefault="00597BE0" w:rsidP="002456B5">
      <w:pPr>
        <w:pStyle w:val="YesNo"/>
        <w:tabs>
          <w:tab w:val="clear" w:pos="1134"/>
          <w:tab w:val="clear" w:pos="3969"/>
          <w:tab w:val="left" w:pos="993"/>
          <w:tab w:val="left" w:pos="1701"/>
        </w:tabs>
        <w:spacing w:after="0"/>
        <w:ind w:left="454"/>
        <w:rPr>
          <w:color w:val="595959"/>
          <w:sz w:val="22"/>
          <w:szCs w:val="22"/>
        </w:rPr>
      </w:pPr>
      <w:sdt>
        <w:sdtPr>
          <w:rPr>
            <w:rFonts w:eastAsia="MS Gothic"/>
            <w:color w:val="595959"/>
            <w:sz w:val="22"/>
            <w:szCs w:val="22"/>
          </w:rPr>
          <w:id w:val="21106175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41DB">
            <w:rPr>
              <w:rFonts w:ascii="MS Gothic" w:eastAsia="MS Gothic" w:hAnsi="MS Gothic" w:hint="eastAsia"/>
              <w:color w:val="595959"/>
              <w:sz w:val="22"/>
              <w:szCs w:val="22"/>
            </w:rPr>
            <w:t>☐</w:t>
          </w:r>
        </w:sdtContent>
      </w:sdt>
      <w:r w:rsidR="00297328" w:rsidRPr="002A385F">
        <w:rPr>
          <w:color w:val="595959"/>
          <w:sz w:val="22"/>
          <w:szCs w:val="22"/>
        </w:rPr>
        <w:tab/>
        <w:t xml:space="preserve">Culturally and Linguistically Diverse </w:t>
      </w:r>
    </w:p>
    <w:p w14:paraId="1A27E275" w14:textId="77777777" w:rsidR="002456B5" w:rsidRPr="002A385F" w:rsidRDefault="00597BE0" w:rsidP="002456B5">
      <w:pPr>
        <w:pStyle w:val="YesNo"/>
        <w:tabs>
          <w:tab w:val="clear" w:pos="1134"/>
          <w:tab w:val="clear" w:pos="3969"/>
          <w:tab w:val="left" w:pos="993"/>
          <w:tab w:val="left" w:pos="1701"/>
        </w:tabs>
        <w:spacing w:after="0"/>
        <w:ind w:left="454"/>
        <w:rPr>
          <w:color w:val="595959"/>
          <w:sz w:val="22"/>
          <w:szCs w:val="22"/>
        </w:rPr>
      </w:pPr>
      <w:sdt>
        <w:sdtPr>
          <w:rPr>
            <w:rFonts w:eastAsia="MS Gothic"/>
            <w:color w:val="595959"/>
            <w:sz w:val="22"/>
            <w:szCs w:val="22"/>
          </w:rPr>
          <w:id w:val="-762833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456B5">
            <w:rPr>
              <w:rFonts w:ascii="MS Gothic" w:eastAsia="MS Gothic" w:hAnsi="MS Gothic" w:hint="eastAsia"/>
              <w:color w:val="595959"/>
              <w:sz w:val="22"/>
              <w:szCs w:val="22"/>
            </w:rPr>
            <w:t>☐</w:t>
          </w:r>
        </w:sdtContent>
      </w:sdt>
      <w:r w:rsidR="002456B5" w:rsidRPr="002A385F">
        <w:rPr>
          <w:color w:val="595959"/>
          <w:sz w:val="22"/>
          <w:szCs w:val="22"/>
        </w:rPr>
        <w:tab/>
        <w:t>Aboriginal or Torres Strait Islander</w:t>
      </w:r>
    </w:p>
    <w:p w14:paraId="1A27E276" w14:textId="77777777" w:rsidR="00297328" w:rsidRDefault="00597BE0" w:rsidP="0061079B">
      <w:pPr>
        <w:pStyle w:val="YesNo"/>
        <w:tabs>
          <w:tab w:val="clear" w:pos="1134"/>
          <w:tab w:val="clear" w:pos="3969"/>
          <w:tab w:val="left" w:pos="993"/>
          <w:tab w:val="left" w:pos="1701"/>
        </w:tabs>
        <w:spacing w:after="0"/>
        <w:ind w:left="454"/>
        <w:rPr>
          <w:color w:val="595959"/>
          <w:sz w:val="22"/>
          <w:szCs w:val="22"/>
        </w:rPr>
      </w:pPr>
      <w:sdt>
        <w:sdtPr>
          <w:rPr>
            <w:rFonts w:eastAsia="MS Gothic"/>
            <w:color w:val="595959"/>
            <w:sz w:val="22"/>
            <w:szCs w:val="22"/>
          </w:rPr>
          <w:id w:val="-1101876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41DB">
            <w:rPr>
              <w:rFonts w:ascii="MS Gothic" w:eastAsia="MS Gothic" w:hAnsi="MS Gothic" w:hint="eastAsia"/>
              <w:color w:val="595959"/>
              <w:sz w:val="22"/>
              <w:szCs w:val="22"/>
            </w:rPr>
            <w:t>☐</w:t>
          </w:r>
        </w:sdtContent>
      </w:sdt>
      <w:r w:rsidR="00297328" w:rsidRPr="002A385F">
        <w:rPr>
          <w:color w:val="595959"/>
          <w:sz w:val="22"/>
          <w:szCs w:val="22"/>
        </w:rPr>
        <w:tab/>
      </w:r>
      <w:r w:rsidR="002456B5">
        <w:rPr>
          <w:color w:val="595959"/>
          <w:sz w:val="22"/>
          <w:szCs w:val="22"/>
        </w:rPr>
        <w:t>Low socio-economic background</w:t>
      </w:r>
      <w:r w:rsidR="00297328" w:rsidRPr="002A385F">
        <w:rPr>
          <w:color w:val="595959"/>
          <w:sz w:val="22"/>
          <w:szCs w:val="22"/>
        </w:rPr>
        <w:t xml:space="preserve"> </w:t>
      </w:r>
    </w:p>
    <w:p w14:paraId="1A27E277" w14:textId="77777777" w:rsidR="002456B5" w:rsidRDefault="00597BE0" w:rsidP="002456B5">
      <w:pPr>
        <w:pStyle w:val="YesNo"/>
        <w:tabs>
          <w:tab w:val="clear" w:pos="1134"/>
          <w:tab w:val="clear" w:pos="3969"/>
          <w:tab w:val="left" w:pos="993"/>
          <w:tab w:val="left" w:pos="1701"/>
        </w:tabs>
        <w:spacing w:after="0"/>
        <w:ind w:left="454"/>
        <w:rPr>
          <w:color w:val="595959"/>
          <w:sz w:val="22"/>
          <w:szCs w:val="22"/>
        </w:rPr>
      </w:pPr>
      <w:sdt>
        <w:sdtPr>
          <w:rPr>
            <w:rFonts w:eastAsia="MS Gothic"/>
            <w:color w:val="595959"/>
            <w:sz w:val="22"/>
            <w:szCs w:val="22"/>
          </w:rPr>
          <w:id w:val="13714241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456B5">
            <w:rPr>
              <w:rFonts w:ascii="MS Gothic" w:eastAsia="MS Gothic" w:hAnsi="MS Gothic" w:hint="eastAsia"/>
              <w:color w:val="595959"/>
              <w:sz w:val="22"/>
              <w:szCs w:val="22"/>
            </w:rPr>
            <w:t>☐</w:t>
          </w:r>
        </w:sdtContent>
      </w:sdt>
      <w:r w:rsidR="002456B5" w:rsidRPr="002A385F">
        <w:rPr>
          <w:color w:val="595959"/>
          <w:sz w:val="22"/>
          <w:szCs w:val="22"/>
        </w:rPr>
        <w:tab/>
        <w:t>Living with Disability</w:t>
      </w:r>
    </w:p>
    <w:p w14:paraId="1A27E278" w14:textId="77777777" w:rsidR="002456B5" w:rsidRPr="002A385F" w:rsidRDefault="00597BE0" w:rsidP="002456B5">
      <w:pPr>
        <w:pStyle w:val="YesNo"/>
        <w:tabs>
          <w:tab w:val="clear" w:pos="1134"/>
          <w:tab w:val="clear" w:pos="3969"/>
          <w:tab w:val="left" w:pos="993"/>
          <w:tab w:val="left" w:pos="1701"/>
        </w:tabs>
        <w:spacing w:after="0"/>
        <w:ind w:left="454"/>
        <w:rPr>
          <w:color w:val="595959"/>
          <w:sz w:val="22"/>
          <w:szCs w:val="22"/>
        </w:rPr>
      </w:pPr>
      <w:sdt>
        <w:sdtPr>
          <w:rPr>
            <w:rFonts w:eastAsia="MS Gothic"/>
            <w:color w:val="595959"/>
            <w:sz w:val="22"/>
            <w:szCs w:val="22"/>
          </w:rPr>
          <w:id w:val="1005942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456B5">
            <w:rPr>
              <w:rFonts w:ascii="MS Gothic" w:eastAsia="MS Gothic" w:hAnsi="MS Gothic" w:hint="eastAsia"/>
              <w:color w:val="595959"/>
              <w:sz w:val="22"/>
              <w:szCs w:val="22"/>
            </w:rPr>
            <w:t>☐</w:t>
          </w:r>
        </w:sdtContent>
      </w:sdt>
      <w:r w:rsidR="002456B5" w:rsidRPr="00AE326D">
        <w:rPr>
          <w:color w:val="595959"/>
          <w:sz w:val="22"/>
          <w:szCs w:val="22"/>
        </w:rPr>
        <w:tab/>
        <w:t>Other – please describe in box below</w:t>
      </w:r>
    </w:p>
    <w:p w14:paraId="1A27E279" w14:textId="77777777" w:rsidR="0016032D" w:rsidRPr="002456B5" w:rsidRDefault="0016032D" w:rsidP="002456B5">
      <w:pPr>
        <w:pStyle w:val="YesNo"/>
        <w:tabs>
          <w:tab w:val="clear" w:pos="1134"/>
          <w:tab w:val="clear" w:pos="3969"/>
          <w:tab w:val="left" w:pos="993"/>
          <w:tab w:val="left" w:pos="1701"/>
        </w:tabs>
        <w:spacing w:after="0"/>
        <w:ind w:left="454"/>
        <w:rPr>
          <w:color w:val="595959"/>
          <w:sz w:val="22"/>
          <w:szCs w:val="22"/>
        </w:rPr>
        <w:sectPr w:rsidR="0016032D" w:rsidRPr="002456B5" w:rsidSect="0016032D">
          <w:type w:val="continuous"/>
          <w:pgSz w:w="11906" w:h="16838" w:code="9"/>
          <w:pgMar w:top="1985" w:right="1134" w:bottom="851" w:left="1134" w:header="794" w:footer="284" w:gutter="0"/>
          <w:cols w:num="2" w:space="708"/>
          <w:docGrid w:linePitch="360"/>
        </w:sectPr>
      </w:pPr>
    </w:p>
    <w:tbl>
      <w:tblPr>
        <w:tblpPr w:leftFromText="180" w:rightFromText="180" w:vertAnchor="text" w:tblpX="642" w:tblpY="145"/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0F3CAC" w:rsidRPr="006C04DE" w14:paraId="1A27E27B" w14:textId="77777777" w:rsidTr="0061079B">
        <w:sdt>
          <w:sdtPr>
            <w:id w:val="85191664"/>
            <w:placeholder>
              <w:docPart w:val="C0429FB5F9FD42AF99928F0252711AAA"/>
            </w:placeholder>
            <w:showingPlcHdr/>
          </w:sdtPr>
          <w:sdtEndPr/>
          <w:sdtContent>
            <w:tc>
              <w:tcPr>
                <w:tcW w:w="9072" w:type="dxa"/>
                <w:shd w:val="clear" w:color="auto" w:fill="auto"/>
              </w:tcPr>
              <w:p w14:paraId="1A27E27A" w14:textId="77777777" w:rsidR="000F3CAC" w:rsidRPr="006C04DE" w:rsidRDefault="00654F69" w:rsidP="0061079B">
                <w:pPr>
                  <w:spacing w:before="120" w:after="0" w:line="23" w:lineRule="atLeast"/>
                  <w:ind w:right="227"/>
                </w:pPr>
                <w:r w:rsidRPr="00621FBF">
                  <w:rPr>
                    <w:rStyle w:val="PlaceholderText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</w:tbl>
    <w:p w14:paraId="1A27E27C" w14:textId="77777777" w:rsidR="00A511C7" w:rsidRDefault="00A511C7">
      <w:pPr>
        <w:spacing w:after="0"/>
        <w:rPr>
          <w:sz w:val="22"/>
          <w:szCs w:val="22"/>
        </w:rPr>
      </w:pPr>
    </w:p>
    <w:p w14:paraId="1A27E27D" w14:textId="77777777" w:rsidR="00A511C7" w:rsidRDefault="00A511C7">
      <w:pPr>
        <w:spacing w:after="0"/>
        <w:rPr>
          <w:sz w:val="22"/>
          <w:szCs w:val="22"/>
        </w:rPr>
      </w:pPr>
    </w:p>
    <w:p w14:paraId="1A27E27E" w14:textId="77777777" w:rsidR="00A511C7" w:rsidRDefault="00A511C7">
      <w:pPr>
        <w:spacing w:after="0"/>
        <w:rPr>
          <w:sz w:val="22"/>
          <w:szCs w:val="22"/>
        </w:rPr>
      </w:pPr>
    </w:p>
    <w:p w14:paraId="1A27E27F" w14:textId="77777777" w:rsidR="002456B5" w:rsidRPr="002456B5" w:rsidRDefault="002456B5" w:rsidP="002456B5">
      <w:pPr>
        <w:pStyle w:val="Heading2"/>
        <w:numPr>
          <w:ilvl w:val="0"/>
          <w:numId w:val="0"/>
        </w:numPr>
        <w:ind w:left="454"/>
        <w:rPr>
          <w:i/>
        </w:rPr>
      </w:pPr>
    </w:p>
    <w:p w14:paraId="1A27E280" w14:textId="77777777" w:rsidR="000E6059" w:rsidRPr="00621FBF" w:rsidRDefault="00A511C7" w:rsidP="00CA52C8">
      <w:pPr>
        <w:pStyle w:val="QuestionHeading"/>
        <w:rPr>
          <w:i/>
        </w:rPr>
      </w:pPr>
      <w:r>
        <w:t>What geographic areas did your Children’s Week activity target?</w:t>
      </w:r>
    </w:p>
    <w:p w14:paraId="1A27E281" w14:textId="77777777" w:rsidR="000E6059" w:rsidRPr="000E33C6" w:rsidRDefault="00597BE0" w:rsidP="0061079B">
      <w:pPr>
        <w:pStyle w:val="YesNo"/>
        <w:tabs>
          <w:tab w:val="clear" w:pos="1134"/>
          <w:tab w:val="clear" w:pos="3969"/>
          <w:tab w:val="left" w:pos="993"/>
        </w:tabs>
        <w:spacing w:after="0"/>
        <w:ind w:left="454"/>
        <w:rPr>
          <w:color w:val="595959"/>
          <w:sz w:val="22"/>
          <w:szCs w:val="22"/>
        </w:rPr>
      </w:pPr>
      <w:sdt>
        <w:sdtPr>
          <w:rPr>
            <w:rFonts w:eastAsia="MS Gothic"/>
            <w:color w:val="595959"/>
            <w:sz w:val="22"/>
            <w:szCs w:val="22"/>
          </w:rPr>
          <w:id w:val="-7709367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0A1A">
            <w:rPr>
              <w:rFonts w:ascii="MS Gothic" w:eastAsia="MS Gothic" w:hAnsi="MS Gothic" w:hint="eastAsia"/>
              <w:color w:val="595959"/>
              <w:sz w:val="22"/>
              <w:szCs w:val="22"/>
            </w:rPr>
            <w:t>☐</w:t>
          </w:r>
        </w:sdtContent>
      </w:sdt>
      <w:r w:rsidR="000E6059" w:rsidRPr="000E33C6">
        <w:rPr>
          <w:rFonts w:eastAsia="MS Gothic"/>
          <w:color w:val="595959"/>
          <w:sz w:val="22"/>
          <w:szCs w:val="22"/>
        </w:rPr>
        <w:tab/>
      </w:r>
      <w:r w:rsidR="000E6059" w:rsidRPr="000E33C6">
        <w:rPr>
          <w:color w:val="595959"/>
          <w:sz w:val="22"/>
          <w:szCs w:val="22"/>
        </w:rPr>
        <w:t>Metropolitan</w:t>
      </w:r>
    </w:p>
    <w:p w14:paraId="1A27E282" w14:textId="77777777" w:rsidR="000E6059" w:rsidRPr="000E33C6" w:rsidRDefault="00597BE0" w:rsidP="0061079B">
      <w:pPr>
        <w:pStyle w:val="YesNo"/>
        <w:tabs>
          <w:tab w:val="clear" w:pos="1134"/>
          <w:tab w:val="clear" w:pos="3969"/>
          <w:tab w:val="left" w:pos="993"/>
        </w:tabs>
        <w:spacing w:after="0"/>
        <w:ind w:left="454"/>
        <w:rPr>
          <w:color w:val="595959"/>
          <w:sz w:val="22"/>
          <w:szCs w:val="22"/>
        </w:rPr>
      </w:pPr>
      <w:sdt>
        <w:sdtPr>
          <w:rPr>
            <w:rFonts w:eastAsia="MS Gothic"/>
            <w:color w:val="595959"/>
            <w:sz w:val="22"/>
            <w:szCs w:val="22"/>
          </w:rPr>
          <w:id w:val="-871847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41DB">
            <w:rPr>
              <w:rFonts w:ascii="MS Gothic" w:eastAsia="MS Gothic" w:hAnsi="MS Gothic" w:hint="eastAsia"/>
              <w:color w:val="595959"/>
              <w:sz w:val="22"/>
              <w:szCs w:val="22"/>
            </w:rPr>
            <w:t>☐</w:t>
          </w:r>
        </w:sdtContent>
      </w:sdt>
      <w:r w:rsidR="000E6059" w:rsidRPr="000E33C6">
        <w:rPr>
          <w:color w:val="595959"/>
          <w:sz w:val="22"/>
          <w:szCs w:val="22"/>
        </w:rPr>
        <w:tab/>
      </w:r>
      <w:r w:rsidR="0016032D">
        <w:rPr>
          <w:color w:val="595959"/>
          <w:sz w:val="22"/>
          <w:szCs w:val="22"/>
        </w:rPr>
        <w:t>Regional</w:t>
      </w:r>
    </w:p>
    <w:p w14:paraId="1A27E283" w14:textId="77777777" w:rsidR="00AC226C" w:rsidRDefault="00597BE0" w:rsidP="00E04A56">
      <w:pPr>
        <w:pStyle w:val="YesNo"/>
        <w:tabs>
          <w:tab w:val="clear" w:pos="1134"/>
          <w:tab w:val="clear" w:pos="3969"/>
          <w:tab w:val="left" w:pos="993"/>
        </w:tabs>
        <w:spacing w:after="0"/>
        <w:ind w:left="454"/>
        <w:rPr>
          <w:color w:val="595959"/>
          <w:sz w:val="22"/>
          <w:szCs w:val="22"/>
        </w:rPr>
      </w:pPr>
      <w:sdt>
        <w:sdtPr>
          <w:rPr>
            <w:rFonts w:eastAsia="MS Gothic"/>
            <w:color w:val="595959"/>
            <w:sz w:val="22"/>
            <w:szCs w:val="22"/>
          </w:rPr>
          <w:id w:val="10572051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41DB">
            <w:rPr>
              <w:rFonts w:ascii="MS Gothic" w:eastAsia="MS Gothic" w:hAnsi="MS Gothic" w:hint="eastAsia"/>
              <w:color w:val="595959"/>
              <w:sz w:val="22"/>
              <w:szCs w:val="22"/>
            </w:rPr>
            <w:t>☐</w:t>
          </w:r>
        </w:sdtContent>
      </w:sdt>
      <w:r w:rsidR="0016032D">
        <w:rPr>
          <w:color w:val="595959"/>
          <w:sz w:val="22"/>
          <w:szCs w:val="22"/>
        </w:rPr>
        <w:tab/>
        <w:t>Remote</w:t>
      </w:r>
    </w:p>
    <w:p w14:paraId="1A27E284" w14:textId="77777777" w:rsidR="00E04A56" w:rsidRPr="00E04A56" w:rsidRDefault="00E04A56" w:rsidP="00E04A56">
      <w:pPr>
        <w:pStyle w:val="YesNo"/>
        <w:tabs>
          <w:tab w:val="clear" w:pos="1134"/>
          <w:tab w:val="clear" w:pos="3969"/>
          <w:tab w:val="left" w:pos="993"/>
        </w:tabs>
        <w:spacing w:after="0"/>
        <w:ind w:left="454"/>
        <w:rPr>
          <w:color w:val="595959"/>
          <w:sz w:val="22"/>
          <w:szCs w:val="22"/>
        </w:rPr>
      </w:pPr>
    </w:p>
    <w:p w14:paraId="1A27E285" w14:textId="77777777" w:rsidR="0022219E" w:rsidRDefault="0022219E" w:rsidP="00CA52C8">
      <w:pPr>
        <w:pStyle w:val="QuestionHeading"/>
      </w:pPr>
    </w:p>
    <w:p w14:paraId="1A27E286" w14:textId="77777777" w:rsidR="0022219E" w:rsidRDefault="0022219E" w:rsidP="00CA52C8">
      <w:pPr>
        <w:pStyle w:val="QuestionHeading"/>
      </w:pPr>
    </w:p>
    <w:p w14:paraId="1A27E287" w14:textId="77777777" w:rsidR="0022219E" w:rsidRDefault="0022219E" w:rsidP="00CA52C8">
      <w:pPr>
        <w:pStyle w:val="QuestionHeading"/>
      </w:pPr>
    </w:p>
    <w:p w14:paraId="1A27E288" w14:textId="77777777" w:rsidR="002C403A" w:rsidRPr="00CA52C8" w:rsidRDefault="00621FBF" w:rsidP="00CA52C8">
      <w:pPr>
        <w:pStyle w:val="QuestionHeading"/>
        <w:rPr>
          <w:i/>
        </w:rPr>
      </w:pPr>
      <w:r>
        <w:t>List t</w:t>
      </w:r>
      <w:r w:rsidR="00840F3B" w:rsidRPr="00AE326D">
        <w:t xml:space="preserve">he type of strategies that </w:t>
      </w:r>
      <w:r w:rsidR="00A511C7">
        <w:t>were used to</w:t>
      </w:r>
      <w:r w:rsidR="00840F3B" w:rsidRPr="00AE326D">
        <w:t xml:space="preserve"> promote </w:t>
      </w:r>
      <w:r w:rsidR="00A511C7">
        <w:t xml:space="preserve">your </w:t>
      </w:r>
      <w:r w:rsidR="00851016" w:rsidRPr="00AE326D">
        <w:t>Children’s Week</w:t>
      </w:r>
      <w:r w:rsidR="00A511C7">
        <w:t xml:space="preserve"> event</w:t>
      </w:r>
      <w:r w:rsidR="00840F3B" w:rsidRPr="00AE326D">
        <w:t xml:space="preserve"> </w:t>
      </w:r>
      <w:r w:rsidR="00CA52C8">
        <w:rPr>
          <w:i/>
        </w:rPr>
        <w:t xml:space="preserve">(more than one </w:t>
      </w:r>
      <w:r w:rsidR="002C403A" w:rsidRPr="00621FBF">
        <w:rPr>
          <w:i/>
        </w:rPr>
        <w:t xml:space="preserve">strategy can be </w:t>
      </w:r>
      <w:r>
        <w:rPr>
          <w:i/>
        </w:rPr>
        <w:t>selected</w:t>
      </w:r>
      <w:r w:rsidR="002C403A" w:rsidRPr="00621FBF">
        <w:rPr>
          <w:i/>
        </w:rPr>
        <w:t>)</w:t>
      </w:r>
    </w:p>
    <w:p w14:paraId="1A27E289" w14:textId="77777777" w:rsidR="002C403A" w:rsidRPr="000E33C6" w:rsidRDefault="00597BE0" w:rsidP="009F187E">
      <w:pPr>
        <w:pStyle w:val="YesNo"/>
        <w:tabs>
          <w:tab w:val="clear" w:pos="1134"/>
          <w:tab w:val="clear" w:pos="3969"/>
          <w:tab w:val="left" w:pos="993"/>
        </w:tabs>
        <w:spacing w:after="0"/>
        <w:ind w:left="426"/>
        <w:rPr>
          <w:color w:val="595959"/>
          <w:sz w:val="22"/>
          <w:szCs w:val="22"/>
        </w:rPr>
      </w:pPr>
      <w:sdt>
        <w:sdtPr>
          <w:rPr>
            <w:rFonts w:eastAsia="MS Gothic"/>
            <w:color w:val="595959"/>
            <w:sz w:val="22"/>
            <w:szCs w:val="22"/>
          </w:rPr>
          <w:id w:val="11990516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41DB">
            <w:rPr>
              <w:rFonts w:ascii="MS Gothic" w:eastAsia="MS Gothic" w:hAnsi="MS Gothic" w:hint="eastAsia"/>
              <w:color w:val="595959"/>
              <w:sz w:val="22"/>
              <w:szCs w:val="22"/>
            </w:rPr>
            <w:t>☐</w:t>
          </w:r>
        </w:sdtContent>
      </w:sdt>
      <w:r w:rsidR="002C403A" w:rsidRPr="000E33C6">
        <w:rPr>
          <w:color w:val="595959"/>
          <w:sz w:val="22"/>
          <w:szCs w:val="22"/>
        </w:rPr>
        <w:tab/>
        <w:t>Newsletters (electronic and digital)</w:t>
      </w:r>
    </w:p>
    <w:p w14:paraId="1A27E28A" w14:textId="26C83497" w:rsidR="002C403A" w:rsidRPr="000E33C6" w:rsidRDefault="00597BE0" w:rsidP="009F187E">
      <w:pPr>
        <w:pStyle w:val="YesNo"/>
        <w:tabs>
          <w:tab w:val="clear" w:pos="1134"/>
          <w:tab w:val="clear" w:pos="3969"/>
          <w:tab w:val="left" w:pos="993"/>
        </w:tabs>
        <w:spacing w:after="0"/>
        <w:ind w:left="426"/>
        <w:rPr>
          <w:color w:val="595959"/>
          <w:sz w:val="22"/>
          <w:szCs w:val="22"/>
        </w:rPr>
      </w:pPr>
      <w:sdt>
        <w:sdtPr>
          <w:rPr>
            <w:rFonts w:eastAsia="MS Gothic"/>
            <w:color w:val="595959"/>
            <w:sz w:val="22"/>
            <w:szCs w:val="22"/>
          </w:rPr>
          <w:id w:val="-8797092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41DB">
            <w:rPr>
              <w:rFonts w:ascii="MS Gothic" w:eastAsia="MS Gothic" w:hAnsi="MS Gothic" w:hint="eastAsia"/>
              <w:color w:val="595959"/>
              <w:sz w:val="22"/>
              <w:szCs w:val="22"/>
            </w:rPr>
            <w:t>☐</w:t>
          </w:r>
        </w:sdtContent>
      </w:sdt>
      <w:r w:rsidR="002C403A" w:rsidRPr="000E33C6">
        <w:rPr>
          <w:color w:val="595959"/>
          <w:sz w:val="22"/>
          <w:szCs w:val="22"/>
        </w:rPr>
        <w:tab/>
        <w:t xml:space="preserve">Social </w:t>
      </w:r>
      <w:r w:rsidR="009F187E">
        <w:rPr>
          <w:color w:val="595959"/>
          <w:sz w:val="22"/>
          <w:szCs w:val="22"/>
        </w:rPr>
        <w:t>m</w:t>
      </w:r>
      <w:r w:rsidR="002C403A" w:rsidRPr="000E33C6">
        <w:rPr>
          <w:color w:val="595959"/>
          <w:sz w:val="22"/>
          <w:szCs w:val="22"/>
        </w:rPr>
        <w:t>edia (Facebook, Twitter, Instagram, etc</w:t>
      </w:r>
      <w:r w:rsidR="00EB41DB">
        <w:rPr>
          <w:color w:val="595959"/>
          <w:sz w:val="22"/>
          <w:szCs w:val="22"/>
        </w:rPr>
        <w:t>.</w:t>
      </w:r>
      <w:r w:rsidR="002C403A" w:rsidRPr="000E33C6">
        <w:rPr>
          <w:color w:val="595959"/>
          <w:sz w:val="22"/>
          <w:szCs w:val="22"/>
        </w:rPr>
        <w:t>)</w:t>
      </w:r>
    </w:p>
    <w:p w14:paraId="1A27E28B" w14:textId="22708F05" w:rsidR="002C403A" w:rsidRPr="000E33C6" w:rsidRDefault="00597BE0" w:rsidP="009F187E">
      <w:pPr>
        <w:pStyle w:val="YesNo"/>
        <w:tabs>
          <w:tab w:val="clear" w:pos="1134"/>
          <w:tab w:val="clear" w:pos="3969"/>
          <w:tab w:val="left" w:pos="993"/>
        </w:tabs>
        <w:spacing w:after="0"/>
        <w:ind w:left="426"/>
        <w:rPr>
          <w:color w:val="595959"/>
          <w:sz w:val="22"/>
          <w:szCs w:val="22"/>
        </w:rPr>
      </w:pPr>
      <w:sdt>
        <w:sdtPr>
          <w:rPr>
            <w:rFonts w:eastAsia="MS Gothic"/>
            <w:color w:val="595959"/>
            <w:sz w:val="22"/>
            <w:szCs w:val="22"/>
          </w:rPr>
          <w:id w:val="1573699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41DB">
            <w:rPr>
              <w:rFonts w:ascii="MS Gothic" w:eastAsia="MS Gothic" w:hAnsi="MS Gothic" w:hint="eastAsia"/>
              <w:color w:val="595959"/>
              <w:sz w:val="22"/>
              <w:szCs w:val="22"/>
            </w:rPr>
            <w:t>☐</w:t>
          </w:r>
        </w:sdtContent>
      </w:sdt>
      <w:r w:rsidR="002C403A" w:rsidRPr="000E33C6">
        <w:rPr>
          <w:color w:val="595959"/>
          <w:sz w:val="22"/>
          <w:szCs w:val="22"/>
        </w:rPr>
        <w:tab/>
        <w:t>Radio (community radio, interviews</w:t>
      </w:r>
      <w:r w:rsidR="009F187E">
        <w:rPr>
          <w:color w:val="595959"/>
          <w:sz w:val="22"/>
          <w:szCs w:val="22"/>
        </w:rPr>
        <w:t xml:space="preserve">, </w:t>
      </w:r>
      <w:r w:rsidR="002C403A" w:rsidRPr="000E33C6">
        <w:rPr>
          <w:color w:val="595959"/>
          <w:sz w:val="22"/>
          <w:szCs w:val="22"/>
        </w:rPr>
        <w:t>ad</w:t>
      </w:r>
      <w:r w:rsidR="00621FBF">
        <w:rPr>
          <w:color w:val="595959"/>
          <w:sz w:val="22"/>
          <w:szCs w:val="22"/>
        </w:rPr>
        <w:t>vertisements</w:t>
      </w:r>
      <w:r w:rsidR="002C403A" w:rsidRPr="000E33C6">
        <w:rPr>
          <w:color w:val="595959"/>
          <w:sz w:val="22"/>
          <w:szCs w:val="22"/>
        </w:rPr>
        <w:t>)</w:t>
      </w:r>
    </w:p>
    <w:p w14:paraId="1A27E28C" w14:textId="77777777" w:rsidR="002C403A" w:rsidRPr="000E33C6" w:rsidRDefault="00597BE0" w:rsidP="009F187E">
      <w:pPr>
        <w:pStyle w:val="YesNo"/>
        <w:tabs>
          <w:tab w:val="clear" w:pos="1134"/>
          <w:tab w:val="clear" w:pos="3969"/>
          <w:tab w:val="left" w:pos="993"/>
        </w:tabs>
        <w:spacing w:after="0"/>
        <w:ind w:left="426"/>
        <w:rPr>
          <w:color w:val="595959"/>
          <w:sz w:val="22"/>
          <w:szCs w:val="22"/>
        </w:rPr>
      </w:pPr>
      <w:sdt>
        <w:sdtPr>
          <w:rPr>
            <w:rFonts w:eastAsia="MS Gothic"/>
            <w:color w:val="595959"/>
            <w:sz w:val="22"/>
            <w:szCs w:val="22"/>
          </w:rPr>
          <w:id w:val="19350066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41DB">
            <w:rPr>
              <w:rFonts w:ascii="MS Gothic" w:eastAsia="MS Gothic" w:hAnsi="MS Gothic" w:hint="eastAsia"/>
              <w:color w:val="595959"/>
              <w:sz w:val="22"/>
              <w:szCs w:val="22"/>
            </w:rPr>
            <w:t>☐</w:t>
          </w:r>
        </w:sdtContent>
      </w:sdt>
      <w:r w:rsidR="002C403A" w:rsidRPr="000E33C6">
        <w:rPr>
          <w:color w:val="595959"/>
          <w:sz w:val="22"/>
          <w:szCs w:val="22"/>
        </w:rPr>
        <w:tab/>
        <w:t>Newspaper (media releases, advertisements, articles)</w:t>
      </w:r>
    </w:p>
    <w:p w14:paraId="1A27E28D" w14:textId="1DB88ECB" w:rsidR="002C403A" w:rsidRPr="000E33C6" w:rsidRDefault="00597BE0" w:rsidP="009F187E">
      <w:pPr>
        <w:pStyle w:val="YesNo"/>
        <w:tabs>
          <w:tab w:val="clear" w:pos="1134"/>
          <w:tab w:val="clear" w:pos="3969"/>
          <w:tab w:val="left" w:pos="993"/>
        </w:tabs>
        <w:spacing w:after="0"/>
        <w:ind w:left="426"/>
        <w:rPr>
          <w:color w:val="595959"/>
          <w:sz w:val="22"/>
          <w:szCs w:val="22"/>
        </w:rPr>
      </w:pPr>
      <w:sdt>
        <w:sdtPr>
          <w:rPr>
            <w:rFonts w:eastAsia="MS Gothic"/>
            <w:color w:val="595959"/>
            <w:sz w:val="22"/>
            <w:szCs w:val="22"/>
          </w:rPr>
          <w:id w:val="-7145010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41DB">
            <w:rPr>
              <w:rFonts w:ascii="MS Gothic" w:eastAsia="MS Gothic" w:hAnsi="MS Gothic" w:hint="eastAsia"/>
              <w:color w:val="595959"/>
              <w:sz w:val="22"/>
              <w:szCs w:val="22"/>
            </w:rPr>
            <w:t>☐</w:t>
          </w:r>
        </w:sdtContent>
      </w:sdt>
      <w:r w:rsidR="002C403A" w:rsidRPr="000E33C6">
        <w:rPr>
          <w:color w:val="595959"/>
          <w:sz w:val="22"/>
          <w:szCs w:val="22"/>
        </w:rPr>
        <w:tab/>
        <w:t xml:space="preserve">Television </w:t>
      </w:r>
      <w:r w:rsidR="009F187E">
        <w:rPr>
          <w:color w:val="595959"/>
          <w:sz w:val="22"/>
          <w:szCs w:val="22"/>
        </w:rPr>
        <w:t>m</w:t>
      </w:r>
      <w:r w:rsidR="002C403A" w:rsidRPr="000E33C6">
        <w:rPr>
          <w:color w:val="595959"/>
          <w:sz w:val="22"/>
          <w:szCs w:val="22"/>
        </w:rPr>
        <w:t>edia (ad</w:t>
      </w:r>
      <w:r w:rsidR="00621FBF">
        <w:rPr>
          <w:color w:val="595959"/>
          <w:sz w:val="22"/>
          <w:szCs w:val="22"/>
        </w:rPr>
        <w:t>vertisement</w:t>
      </w:r>
      <w:r w:rsidR="002C403A" w:rsidRPr="000E33C6">
        <w:rPr>
          <w:color w:val="595959"/>
          <w:sz w:val="22"/>
          <w:szCs w:val="22"/>
        </w:rPr>
        <w:t>s, interviews)</w:t>
      </w:r>
    </w:p>
    <w:p w14:paraId="1A27E28E" w14:textId="6895C332" w:rsidR="002C403A" w:rsidRPr="000E33C6" w:rsidRDefault="00597BE0" w:rsidP="009F187E">
      <w:pPr>
        <w:pStyle w:val="YesNo"/>
        <w:tabs>
          <w:tab w:val="clear" w:pos="1134"/>
          <w:tab w:val="clear" w:pos="3969"/>
          <w:tab w:val="left" w:pos="993"/>
        </w:tabs>
        <w:spacing w:after="0"/>
        <w:ind w:left="426"/>
        <w:rPr>
          <w:color w:val="595959"/>
          <w:sz w:val="22"/>
          <w:szCs w:val="22"/>
        </w:rPr>
      </w:pPr>
      <w:sdt>
        <w:sdtPr>
          <w:rPr>
            <w:rFonts w:eastAsia="MS Gothic"/>
            <w:color w:val="595959"/>
            <w:sz w:val="22"/>
            <w:szCs w:val="22"/>
          </w:rPr>
          <w:id w:val="-15566970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41DB">
            <w:rPr>
              <w:rFonts w:ascii="MS Gothic" w:eastAsia="MS Gothic" w:hAnsi="MS Gothic" w:hint="eastAsia"/>
              <w:color w:val="595959"/>
              <w:sz w:val="22"/>
              <w:szCs w:val="22"/>
            </w:rPr>
            <w:t>☐</w:t>
          </w:r>
        </w:sdtContent>
      </w:sdt>
      <w:r w:rsidR="002C403A" w:rsidRPr="000E33C6">
        <w:rPr>
          <w:color w:val="595959"/>
          <w:sz w:val="22"/>
          <w:szCs w:val="22"/>
        </w:rPr>
        <w:tab/>
        <w:t xml:space="preserve">Printed </w:t>
      </w:r>
      <w:r w:rsidR="009F187E">
        <w:rPr>
          <w:color w:val="595959"/>
          <w:sz w:val="22"/>
          <w:szCs w:val="22"/>
        </w:rPr>
        <w:t>m</w:t>
      </w:r>
      <w:r w:rsidR="002C403A" w:rsidRPr="000E33C6">
        <w:rPr>
          <w:color w:val="595959"/>
          <w:sz w:val="22"/>
          <w:szCs w:val="22"/>
        </w:rPr>
        <w:t>aterial (publications, brochures, flyers)</w:t>
      </w:r>
    </w:p>
    <w:p w14:paraId="1A27E28F" w14:textId="6F6DFA89" w:rsidR="00563AC8" w:rsidRPr="000E33C6" w:rsidRDefault="00597BE0" w:rsidP="009F187E">
      <w:pPr>
        <w:pStyle w:val="YesNo"/>
        <w:tabs>
          <w:tab w:val="clear" w:pos="1134"/>
          <w:tab w:val="clear" w:pos="3969"/>
          <w:tab w:val="left" w:pos="993"/>
        </w:tabs>
        <w:spacing w:after="0"/>
        <w:ind w:left="426"/>
        <w:rPr>
          <w:color w:val="595959"/>
          <w:sz w:val="22"/>
          <w:szCs w:val="22"/>
        </w:rPr>
      </w:pPr>
      <w:sdt>
        <w:sdtPr>
          <w:rPr>
            <w:rFonts w:eastAsia="MS Gothic"/>
            <w:color w:val="595959"/>
            <w:sz w:val="22"/>
            <w:szCs w:val="22"/>
          </w:rPr>
          <w:id w:val="-11562241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187E">
            <w:rPr>
              <w:rFonts w:ascii="MS Gothic" w:eastAsia="MS Gothic" w:hAnsi="MS Gothic" w:hint="eastAsia"/>
              <w:color w:val="595959"/>
              <w:sz w:val="22"/>
              <w:szCs w:val="22"/>
            </w:rPr>
            <w:t>☐</w:t>
          </w:r>
        </w:sdtContent>
      </w:sdt>
      <w:r w:rsidR="002C403A" w:rsidRPr="000E33C6">
        <w:rPr>
          <w:color w:val="595959"/>
          <w:sz w:val="22"/>
          <w:szCs w:val="22"/>
        </w:rPr>
        <w:tab/>
        <w:t xml:space="preserve">Websites </w:t>
      </w:r>
    </w:p>
    <w:p w14:paraId="1A27E290" w14:textId="3F136868" w:rsidR="002C403A" w:rsidRPr="000E33C6" w:rsidRDefault="00597BE0" w:rsidP="009F187E">
      <w:pPr>
        <w:pStyle w:val="YesNo"/>
        <w:tabs>
          <w:tab w:val="clear" w:pos="1134"/>
          <w:tab w:val="clear" w:pos="3969"/>
          <w:tab w:val="left" w:pos="993"/>
        </w:tabs>
        <w:spacing w:after="0"/>
        <w:ind w:left="426"/>
        <w:rPr>
          <w:color w:val="595959"/>
          <w:sz w:val="22"/>
          <w:szCs w:val="22"/>
        </w:rPr>
      </w:pPr>
      <w:sdt>
        <w:sdtPr>
          <w:rPr>
            <w:rFonts w:eastAsia="MS Gothic"/>
            <w:color w:val="595959"/>
            <w:sz w:val="22"/>
            <w:szCs w:val="22"/>
          </w:rPr>
          <w:id w:val="16541015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41DB">
            <w:rPr>
              <w:rFonts w:ascii="MS Gothic" w:eastAsia="MS Gothic" w:hAnsi="MS Gothic" w:hint="eastAsia"/>
              <w:color w:val="595959"/>
              <w:sz w:val="22"/>
              <w:szCs w:val="22"/>
            </w:rPr>
            <w:t>☐</w:t>
          </w:r>
        </w:sdtContent>
      </w:sdt>
      <w:r w:rsidR="002C403A" w:rsidRPr="000E33C6">
        <w:rPr>
          <w:color w:val="595959"/>
          <w:sz w:val="22"/>
          <w:szCs w:val="22"/>
        </w:rPr>
        <w:tab/>
        <w:t xml:space="preserve">Static </w:t>
      </w:r>
      <w:r w:rsidR="009F187E">
        <w:rPr>
          <w:color w:val="595959"/>
          <w:sz w:val="22"/>
          <w:szCs w:val="22"/>
        </w:rPr>
        <w:t>d</w:t>
      </w:r>
      <w:r w:rsidR="002C403A" w:rsidRPr="000E33C6">
        <w:rPr>
          <w:color w:val="595959"/>
          <w:sz w:val="22"/>
          <w:szCs w:val="22"/>
        </w:rPr>
        <w:t xml:space="preserve">isplays and </w:t>
      </w:r>
      <w:r w:rsidR="009F187E">
        <w:rPr>
          <w:color w:val="595959"/>
          <w:sz w:val="22"/>
          <w:szCs w:val="22"/>
        </w:rPr>
        <w:t>p</w:t>
      </w:r>
      <w:r w:rsidR="002C403A" w:rsidRPr="000E33C6">
        <w:rPr>
          <w:color w:val="595959"/>
          <w:sz w:val="22"/>
          <w:szCs w:val="22"/>
        </w:rPr>
        <w:t xml:space="preserve">ublic </w:t>
      </w:r>
      <w:r w:rsidR="009F187E">
        <w:rPr>
          <w:color w:val="595959"/>
          <w:sz w:val="22"/>
          <w:szCs w:val="22"/>
        </w:rPr>
        <w:t>n</w:t>
      </w:r>
      <w:r w:rsidR="002C403A" w:rsidRPr="000E33C6">
        <w:rPr>
          <w:color w:val="595959"/>
          <w:sz w:val="22"/>
          <w:szCs w:val="22"/>
        </w:rPr>
        <w:t>oticeboards</w:t>
      </w:r>
    </w:p>
    <w:p w14:paraId="1A27E291" w14:textId="77777777" w:rsidR="002C403A" w:rsidRPr="000E33C6" w:rsidRDefault="00597BE0" w:rsidP="009F187E">
      <w:pPr>
        <w:pStyle w:val="YesNo"/>
        <w:tabs>
          <w:tab w:val="clear" w:pos="1134"/>
          <w:tab w:val="clear" w:pos="3969"/>
          <w:tab w:val="left" w:pos="993"/>
        </w:tabs>
        <w:spacing w:after="0"/>
        <w:ind w:left="426"/>
        <w:rPr>
          <w:color w:val="595959"/>
          <w:sz w:val="22"/>
          <w:szCs w:val="22"/>
        </w:rPr>
      </w:pPr>
      <w:sdt>
        <w:sdtPr>
          <w:rPr>
            <w:rFonts w:eastAsia="MS Gothic"/>
            <w:color w:val="595959"/>
            <w:sz w:val="22"/>
            <w:szCs w:val="22"/>
          </w:rPr>
          <w:id w:val="-15613918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41DB">
            <w:rPr>
              <w:rFonts w:ascii="MS Gothic" w:eastAsia="MS Gothic" w:hAnsi="MS Gothic" w:hint="eastAsia"/>
              <w:color w:val="595959"/>
              <w:sz w:val="22"/>
              <w:szCs w:val="22"/>
            </w:rPr>
            <w:t>☐</w:t>
          </w:r>
        </w:sdtContent>
      </w:sdt>
      <w:r w:rsidR="002C403A" w:rsidRPr="000E33C6">
        <w:rPr>
          <w:color w:val="595959"/>
          <w:sz w:val="22"/>
          <w:szCs w:val="22"/>
        </w:rPr>
        <w:tab/>
        <w:t>Other – please describe in box below</w:t>
      </w:r>
    </w:p>
    <w:tbl>
      <w:tblPr>
        <w:tblpPr w:leftFromText="180" w:rightFromText="180" w:vertAnchor="text" w:horzAnchor="margin" w:tblpX="642" w:tblpY="4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AA6287" w:rsidRPr="00832C5F" w14:paraId="1A27E293" w14:textId="77777777" w:rsidTr="0061079B">
        <w:bookmarkStart w:id="0" w:name="_Toc396395247" w:displacedByCustomXml="next"/>
        <w:bookmarkStart w:id="1" w:name="_Toc396207061" w:displacedByCustomXml="next"/>
        <w:sdt>
          <w:sdtPr>
            <w:rPr>
              <w:sz w:val="22"/>
              <w:szCs w:val="22"/>
            </w:rPr>
            <w:id w:val="1871652194"/>
            <w:placeholder>
              <w:docPart w:val="D30EDA0D16B948249A555C7DF803EDA6"/>
            </w:placeholder>
            <w:showingPlcHdr/>
          </w:sdtPr>
          <w:sdtEndPr/>
          <w:sdtContent>
            <w:tc>
              <w:tcPr>
                <w:tcW w:w="9072" w:type="dxa"/>
                <w:shd w:val="clear" w:color="auto" w:fill="auto"/>
              </w:tcPr>
              <w:p w14:paraId="1A27E292" w14:textId="77777777" w:rsidR="00297328" w:rsidRPr="00621FBF" w:rsidRDefault="005309C7" w:rsidP="0061079B">
                <w:pPr>
                  <w:spacing w:before="120" w:after="0" w:line="23" w:lineRule="atLeast"/>
                  <w:ind w:right="227"/>
                  <w:rPr>
                    <w:sz w:val="22"/>
                    <w:szCs w:val="22"/>
                  </w:rPr>
                </w:pPr>
                <w:r w:rsidRPr="00621FBF">
                  <w:rPr>
                    <w:rStyle w:val="PlaceholderText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</w:tbl>
    <w:p w14:paraId="1A27E294" w14:textId="77777777" w:rsidR="00AC226C" w:rsidRDefault="00AC226C" w:rsidP="00AC226C"/>
    <w:p w14:paraId="1A27E295" w14:textId="77777777" w:rsidR="00CA52C8" w:rsidRDefault="00CA52C8" w:rsidP="00AC226C"/>
    <w:p w14:paraId="1A27E296" w14:textId="77777777" w:rsidR="0022219E" w:rsidRDefault="0022219E" w:rsidP="00AC226C"/>
    <w:p w14:paraId="1A27E297" w14:textId="77777777" w:rsidR="00CA52C8" w:rsidRDefault="00CA52C8" w:rsidP="00CA52C8">
      <w:pPr>
        <w:pStyle w:val="QuestionHeading"/>
      </w:pPr>
      <w:r>
        <w:t>Did you receive any media coverage of your Children’s Week Activity?</w:t>
      </w:r>
    </w:p>
    <w:p w14:paraId="1A27E298" w14:textId="23C310CC" w:rsidR="00CA52C8" w:rsidRPr="009F187E" w:rsidRDefault="00597BE0" w:rsidP="009F187E">
      <w:pPr>
        <w:pStyle w:val="YesNo"/>
        <w:tabs>
          <w:tab w:val="clear" w:pos="1134"/>
          <w:tab w:val="clear" w:pos="3969"/>
          <w:tab w:val="left" w:pos="993"/>
        </w:tabs>
        <w:spacing w:after="0"/>
        <w:ind w:left="426"/>
        <w:rPr>
          <w:color w:val="595959"/>
          <w:sz w:val="22"/>
          <w:szCs w:val="22"/>
        </w:rPr>
      </w:pPr>
      <w:sdt>
        <w:sdtPr>
          <w:rPr>
            <w:color w:val="595959"/>
            <w:sz w:val="22"/>
            <w:szCs w:val="22"/>
          </w:rPr>
          <w:id w:val="-18530921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187E">
            <w:rPr>
              <w:rFonts w:ascii="MS Gothic" w:eastAsia="MS Gothic" w:hAnsi="MS Gothic" w:hint="eastAsia"/>
              <w:color w:val="595959"/>
              <w:sz w:val="22"/>
              <w:szCs w:val="22"/>
            </w:rPr>
            <w:t>☐</w:t>
          </w:r>
        </w:sdtContent>
      </w:sdt>
      <w:r w:rsidR="00CA52C8" w:rsidRPr="009F187E">
        <w:rPr>
          <w:color w:val="595959"/>
          <w:sz w:val="22"/>
          <w:szCs w:val="22"/>
        </w:rPr>
        <w:t xml:space="preserve"> </w:t>
      </w:r>
      <w:r w:rsidR="009F187E" w:rsidRPr="009F187E">
        <w:rPr>
          <w:color w:val="595959"/>
          <w:sz w:val="22"/>
          <w:szCs w:val="22"/>
        </w:rPr>
        <w:tab/>
      </w:r>
      <w:r w:rsidR="00CA52C8" w:rsidRPr="009F187E">
        <w:rPr>
          <w:color w:val="595959"/>
          <w:sz w:val="22"/>
          <w:szCs w:val="22"/>
        </w:rPr>
        <w:t>Television</w:t>
      </w:r>
    </w:p>
    <w:p w14:paraId="1A27E299" w14:textId="3D015DDB" w:rsidR="00CA52C8" w:rsidRPr="009F187E" w:rsidRDefault="00597BE0" w:rsidP="009F187E">
      <w:pPr>
        <w:pStyle w:val="YesNo"/>
        <w:tabs>
          <w:tab w:val="clear" w:pos="1134"/>
          <w:tab w:val="clear" w:pos="3969"/>
          <w:tab w:val="left" w:pos="993"/>
        </w:tabs>
        <w:spacing w:after="0"/>
        <w:ind w:left="426"/>
        <w:rPr>
          <w:color w:val="595959"/>
          <w:sz w:val="22"/>
          <w:szCs w:val="22"/>
        </w:rPr>
      </w:pPr>
      <w:sdt>
        <w:sdtPr>
          <w:rPr>
            <w:color w:val="595959"/>
            <w:sz w:val="22"/>
            <w:szCs w:val="22"/>
          </w:rPr>
          <w:id w:val="-19978046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52C8" w:rsidRPr="009F187E">
            <w:rPr>
              <w:rFonts w:ascii="Segoe UI Symbol" w:hAnsi="Segoe UI Symbol" w:cs="Segoe UI Symbol"/>
              <w:color w:val="595959"/>
              <w:sz w:val="22"/>
              <w:szCs w:val="22"/>
            </w:rPr>
            <w:t>☐</w:t>
          </w:r>
        </w:sdtContent>
      </w:sdt>
      <w:r w:rsidR="00CA52C8" w:rsidRPr="009F187E">
        <w:rPr>
          <w:color w:val="595959"/>
          <w:sz w:val="22"/>
          <w:szCs w:val="22"/>
        </w:rPr>
        <w:t xml:space="preserve"> </w:t>
      </w:r>
      <w:r w:rsidR="009F187E" w:rsidRPr="009F187E">
        <w:rPr>
          <w:color w:val="595959"/>
          <w:sz w:val="22"/>
          <w:szCs w:val="22"/>
        </w:rPr>
        <w:tab/>
      </w:r>
      <w:r w:rsidR="00CA52C8" w:rsidRPr="009F187E">
        <w:rPr>
          <w:color w:val="595959"/>
          <w:sz w:val="22"/>
          <w:szCs w:val="22"/>
        </w:rPr>
        <w:t>Newspaper</w:t>
      </w:r>
    </w:p>
    <w:p w14:paraId="1A27E29A" w14:textId="72A5A463" w:rsidR="00CA52C8" w:rsidRPr="009F187E" w:rsidRDefault="00597BE0" w:rsidP="009F187E">
      <w:pPr>
        <w:pStyle w:val="YesNo"/>
        <w:tabs>
          <w:tab w:val="clear" w:pos="1134"/>
          <w:tab w:val="clear" w:pos="3969"/>
          <w:tab w:val="left" w:pos="993"/>
        </w:tabs>
        <w:spacing w:after="0"/>
        <w:ind w:left="426"/>
        <w:rPr>
          <w:color w:val="595959"/>
          <w:sz w:val="22"/>
          <w:szCs w:val="22"/>
        </w:rPr>
      </w:pPr>
      <w:sdt>
        <w:sdtPr>
          <w:rPr>
            <w:color w:val="595959"/>
            <w:sz w:val="22"/>
            <w:szCs w:val="22"/>
          </w:rPr>
          <w:id w:val="16927190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52C8" w:rsidRPr="009F187E">
            <w:rPr>
              <w:rFonts w:ascii="Segoe UI Symbol" w:hAnsi="Segoe UI Symbol" w:cs="Segoe UI Symbol"/>
              <w:color w:val="595959"/>
              <w:sz w:val="22"/>
              <w:szCs w:val="22"/>
            </w:rPr>
            <w:t>☐</w:t>
          </w:r>
        </w:sdtContent>
      </w:sdt>
      <w:r w:rsidR="00CA52C8" w:rsidRPr="009F187E">
        <w:rPr>
          <w:color w:val="595959"/>
          <w:sz w:val="22"/>
          <w:szCs w:val="22"/>
        </w:rPr>
        <w:t xml:space="preserve"> </w:t>
      </w:r>
      <w:r w:rsidR="009F187E">
        <w:rPr>
          <w:color w:val="595959"/>
          <w:sz w:val="22"/>
          <w:szCs w:val="22"/>
        </w:rPr>
        <w:tab/>
      </w:r>
      <w:r w:rsidR="00CA52C8" w:rsidRPr="009F187E">
        <w:rPr>
          <w:color w:val="595959"/>
          <w:sz w:val="22"/>
          <w:szCs w:val="22"/>
        </w:rPr>
        <w:t>Radio</w:t>
      </w:r>
    </w:p>
    <w:p w14:paraId="1A27E29B" w14:textId="57A06EF6" w:rsidR="00CA52C8" w:rsidRPr="009F187E" w:rsidRDefault="00597BE0" w:rsidP="009F187E">
      <w:pPr>
        <w:pStyle w:val="YesNo"/>
        <w:tabs>
          <w:tab w:val="clear" w:pos="1134"/>
          <w:tab w:val="clear" w:pos="3969"/>
          <w:tab w:val="left" w:pos="993"/>
        </w:tabs>
        <w:spacing w:after="0"/>
        <w:ind w:left="426"/>
        <w:rPr>
          <w:color w:val="595959"/>
          <w:sz w:val="22"/>
          <w:szCs w:val="22"/>
        </w:rPr>
      </w:pPr>
      <w:sdt>
        <w:sdtPr>
          <w:rPr>
            <w:color w:val="595959"/>
            <w:sz w:val="22"/>
            <w:szCs w:val="22"/>
          </w:rPr>
          <w:id w:val="10077189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52C8" w:rsidRPr="009F187E">
            <w:rPr>
              <w:rFonts w:ascii="Segoe UI Symbol" w:hAnsi="Segoe UI Symbol" w:cs="Segoe UI Symbol"/>
              <w:color w:val="595959"/>
              <w:sz w:val="22"/>
              <w:szCs w:val="22"/>
            </w:rPr>
            <w:t>☐</w:t>
          </w:r>
        </w:sdtContent>
      </w:sdt>
      <w:r w:rsidR="00CA52C8" w:rsidRPr="009F187E">
        <w:rPr>
          <w:color w:val="595959"/>
          <w:sz w:val="22"/>
          <w:szCs w:val="22"/>
        </w:rPr>
        <w:t xml:space="preserve"> </w:t>
      </w:r>
      <w:r w:rsidR="009F187E">
        <w:rPr>
          <w:color w:val="595959"/>
          <w:sz w:val="22"/>
          <w:szCs w:val="22"/>
        </w:rPr>
        <w:tab/>
      </w:r>
      <w:r w:rsidR="00CA52C8" w:rsidRPr="009F187E">
        <w:rPr>
          <w:color w:val="595959"/>
          <w:sz w:val="22"/>
          <w:szCs w:val="22"/>
        </w:rPr>
        <w:t>No media coverage</w:t>
      </w:r>
    </w:p>
    <w:p w14:paraId="1A27E29C" w14:textId="40CDBD17" w:rsidR="00CA52C8" w:rsidRPr="009F187E" w:rsidRDefault="00597BE0" w:rsidP="009F187E">
      <w:pPr>
        <w:pStyle w:val="YesNo"/>
        <w:tabs>
          <w:tab w:val="clear" w:pos="1134"/>
          <w:tab w:val="clear" w:pos="3969"/>
          <w:tab w:val="left" w:pos="993"/>
        </w:tabs>
        <w:spacing w:after="0"/>
        <w:ind w:left="426"/>
        <w:rPr>
          <w:color w:val="595959"/>
          <w:sz w:val="22"/>
          <w:szCs w:val="22"/>
        </w:rPr>
      </w:pPr>
      <w:sdt>
        <w:sdtPr>
          <w:rPr>
            <w:color w:val="595959"/>
            <w:sz w:val="22"/>
            <w:szCs w:val="22"/>
          </w:rPr>
          <w:id w:val="8042078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52C8" w:rsidRPr="009F187E">
            <w:rPr>
              <w:rFonts w:ascii="Segoe UI Symbol" w:hAnsi="Segoe UI Symbol" w:cs="Segoe UI Symbol"/>
              <w:color w:val="595959"/>
              <w:sz w:val="22"/>
              <w:szCs w:val="22"/>
            </w:rPr>
            <w:t>☐</w:t>
          </w:r>
        </w:sdtContent>
      </w:sdt>
      <w:r w:rsidR="00CA52C8" w:rsidRPr="009F187E">
        <w:rPr>
          <w:color w:val="595959"/>
          <w:sz w:val="22"/>
          <w:szCs w:val="22"/>
        </w:rPr>
        <w:t xml:space="preserve"> </w:t>
      </w:r>
      <w:r w:rsidR="009F187E">
        <w:rPr>
          <w:color w:val="595959"/>
          <w:sz w:val="22"/>
          <w:szCs w:val="22"/>
        </w:rPr>
        <w:tab/>
      </w:r>
      <w:r w:rsidR="00CA52C8" w:rsidRPr="009F187E">
        <w:rPr>
          <w:color w:val="595959"/>
          <w:sz w:val="22"/>
          <w:szCs w:val="22"/>
        </w:rPr>
        <w:t>Other</w:t>
      </w:r>
    </w:p>
    <w:tbl>
      <w:tblPr>
        <w:tblpPr w:leftFromText="180" w:rightFromText="180" w:vertAnchor="text" w:horzAnchor="margin" w:tblpX="642" w:tblpY="4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CA52C8" w:rsidRPr="00832C5F" w14:paraId="1A27E29E" w14:textId="77777777" w:rsidTr="00EE50C9">
        <w:tc>
          <w:tcPr>
            <w:tcW w:w="9072" w:type="dxa"/>
            <w:shd w:val="clear" w:color="auto" w:fill="auto"/>
          </w:tcPr>
          <w:p w14:paraId="1A27E29D" w14:textId="77777777" w:rsidR="00CA52C8" w:rsidRPr="00621FBF" w:rsidRDefault="00597BE0" w:rsidP="00EB6A64">
            <w:pPr>
              <w:tabs>
                <w:tab w:val="right" w:pos="8629"/>
              </w:tabs>
              <w:spacing w:before="120" w:after="0" w:line="23" w:lineRule="atLeast"/>
              <w:ind w:right="227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2101223843"/>
                <w:placeholder>
                  <w:docPart w:val="BD6429A87BAD4E388FCE281E416EB1BC"/>
                </w:placeholder>
                <w:showingPlcHdr/>
              </w:sdtPr>
              <w:sdtEndPr/>
              <w:sdtContent>
                <w:r w:rsidR="00CA52C8" w:rsidRPr="00621FBF">
                  <w:rPr>
                    <w:rStyle w:val="PlaceholderText"/>
                    <w:sz w:val="22"/>
                    <w:szCs w:val="22"/>
                  </w:rPr>
                  <w:t>Click here to enter text.</w:t>
                </w:r>
              </w:sdtContent>
            </w:sdt>
            <w:r w:rsidR="00EB6A64">
              <w:rPr>
                <w:sz w:val="22"/>
                <w:szCs w:val="22"/>
              </w:rPr>
              <w:tab/>
            </w:r>
          </w:p>
        </w:tc>
      </w:tr>
    </w:tbl>
    <w:p w14:paraId="1A27E29F" w14:textId="77777777" w:rsidR="00CA52C8" w:rsidRDefault="00CA52C8" w:rsidP="00CA52C8"/>
    <w:p w14:paraId="1A27E2A0" w14:textId="77777777" w:rsidR="00CA52C8" w:rsidRDefault="00CA52C8" w:rsidP="00CA52C8">
      <w:pPr>
        <w:pStyle w:val="QuestionHeading"/>
      </w:pPr>
    </w:p>
    <w:p w14:paraId="1A27E2A1" w14:textId="77777777" w:rsidR="0022219E" w:rsidRDefault="0022219E" w:rsidP="00CA52C8">
      <w:pPr>
        <w:pStyle w:val="QuestionHeading"/>
      </w:pPr>
    </w:p>
    <w:p w14:paraId="1A27E2A2" w14:textId="2BBAAFAB" w:rsidR="00CA52C8" w:rsidRPr="00EB41DB" w:rsidRDefault="00CA52C8" w:rsidP="00CA52C8">
      <w:pPr>
        <w:pStyle w:val="QuestionHeading"/>
      </w:pPr>
      <w:r w:rsidRPr="00AE326D">
        <w:t xml:space="preserve">Did your </w:t>
      </w:r>
      <w:r>
        <w:t xml:space="preserve">event acknowledge funding assistance provided by, </w:t>
      </w:r>
      <w:r w:rsidR="009F187E">
        <w:t xml:space="preserve">Healthway, Lotterywest, and </w:t>
      </w:r>
      <w:r w:rsidR="009F187E">
        <w:t>the Department of Communities</w:t>
      </w:r>
      <w:r>
        <w:t xml:space="preserve"> through Meerilinga on any advertising </w:t>
      </w:r>
      <w:r w:rsidR="009F187E">
        <w:t>and</w:t>
      </w:r>
      <w:r>
        <w:t xml:space="preserve"> promotional material?</w:t>
      </w:r>
    </w:p>
    <w:p w14:paraId="1A27E2A3" w14:textId="77777777" w:rsidR="00CA52C8" w:rsidRPr="009F187E" w:rsidRDefault="00597BE0" w:rsidP="009F187E">
      <w:pPr>
        <w:pStyle w:val="YesNo"/>
        <w:tabs>
          <w:tab w:val="clear" w:pos="1134"/>
          <w:tab w:val="clear" w:pos="3969"/>
          <w:tab w:val="left" w:pos="993"/>
        </w:tabs>
        <w:spacing w:after="0"/>
        <w:ind w:left="426"/>
        <w:rPr>
          <w:color w:val="595959"/>
          <w:sz w:val="22"/>
          <w:szCs w:val="22"/>
        </w:rPr>
      </w:pPr>
      <w:sdt>
        <w:sdtPr>
          <w:rPr>
            <w:color w:val="595959"/>
            <w:sz w:val="22"/>
            <w:szCs w:val="22"/>
          </w:rPr>
          <w:id w:val="-246803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52C8" w:rsidRPr="009F187E">
            <w:rPr>
              <w:rFonts w:ascii="Segoe UI Symbol" w:hAnsi="Segoe UI Symbol" w:cs="Segoe UI Symbol"/>
              <w:color w:val="595959"/>
              <w:sz w:val="22"/>
              <w:szCs w:val="22"/>
            </w:rPr>
            <w:t>☐</w:t>
          </w:r>
        </w:sdtContent>
      </w:sdt>
      <w:r w:rsidR="00CA52C8" w:rsidRPr="009F187E">
        <w:rPr>
          <w:color w:val="595959"/>
          <w:sz w:val="22"/>
          <w:szCs w:val="22"/>
        </w:rPr>
        <w:tab/>
        <w:t xml:space="preserve">Yes </w:t>
      </w:r>
    </w:p>
    <w:p w14:paraId="1A27E2A4" w14:textId="1874BC98" w:rsidR="00CA52C8" w:rsidRDefault="00597BE0" w:rsidP="009F187E">
      <w:pPr>
        <w:pStyle w:val="YesNo"/>
        <w:tabs>
          <w:tab w:val="clear" w:pos="1134"/>
          <w:tab w:val="clear" w:pos="3969"/>
          <w:tab w:val="left" w:pos="993"/>
        </w:tabs>
        <w:spacing w:after="0"/>
        <w:ind w:left="426"/>
        <w:rPr>
          <w:color w:val="595959"/>
          <w:sz w:val="22"/>
          <w:szCs w:val="22"/>
        </w:rPr>
      </w:pPr>
      <w:sdt>
        <w:sdtPr>
          <w:rPr>
            <w:color w:val="595959"/>
            <w:sz w:val="22"/>
            <w:szCs w:val="22"/>
          </w:rPr>
          <w:id w:val="12122364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52C8" w:rsidRPr="009F187E">
            <w:rPr>
              <w:rFonts w:ascii="Segoe UI Symbol" w:hAnsi="Segoe UI Symbol" w:cs="Segoe UI Symbol"/>
              <w:color w:val="595959"/>
              <w:sz w:val="22"/>
              <w:szCs w:val="22"/>
            </w:rPr>
            <w:t>☐</w:t>
          </w:r>
        </w:sdtContent>
      </w:sdt>
      <w:r w:rsidR="00CA52C8">
        <w:rPr>
          <w:color w:val="595959"/>
          <w:sz w:val="22"/>
          <w:szCs w:val="22"/>
        </w:rPr>
        <w:tab/>
        <w:t xml:space="preserve">No </w:t>
      </w:r>
    </w:p>
    <w:p w14:paraId="1A27E2A5" w14:textId="77777777" w:rsidR="00CA52C8" w:rsidRPr="009B446A" w:rsidRDefault="00CA52C8" w:rsidP="00CA52C8">
      <w:pPr>
        <w:pStyle w:val="QuestionHeading"/>
      </w:pPr>
    </w:p>
    <w:p w14:paraId="1A27E2A6" w14:textId="77777777" w:rsidR="0022219E" w:rsidRDefault="0022219E" w:rsidP="00CA52C8">
      <w:pPr>
        <w:pStyle w:val="QuestionHeading"/>
      </w:pPr>
    </w:p>
    <w:p w14:paraId="1A27E2A7" w14:textId="77777777" w:rsidR="0022219E" w:rsidRDefault="0022219E" w:rsidP="00CA52C8">
      <w:pPr>
        <w:pStyle w:val="QuestionHeading"/>
      </w:pPr>
    </w:p>
    <w:p w14:paraId="1A27E2A8" w14:textId="77777777" w:rsidR="0022219E" w:rsidRDefault="0022219E" w:rsidP="00CA52C8">
      <w:pPr>
        <w:pStyle w:val="QuestionHeading"/>
      </w:pPr>
    </w:p>
    <w:p w14:paraId="1A27E2A9" w14:textId="77777777" w:rsidR="0022219E" w:rsidRDefault="0022219E" w:rsidP="00CA52C8">
      <w:pPr>
        <w:pStyle w:val="QuestionHeading"/>
      </w:pPr>
    </w:p>
    <w:p w14:paraId="1A27E2AB" w14:textId="1E96E7EC" w:rsidR="00CA52C8" w:rsidRDefault="00CA52C8" w:rsidP="00CA52C8">
      <w:pPr>
        <w:pStyle w:val="QuestionHeading"/>
      </w:pPr>
      <w:r>
        <w:t>Did you receive support from local businesses or other organisations for your</w:t>
      </w:r>
      <w:r w:rsidR="009F187E">
        <w:t xml:space="preserve"> </w:t>
      </w:r>
      <w:r>
        <w:t xml:space="preserve">activity by way of sponsorship or </w:t>
      </w:r>
      <w:proofErr w:type="gramStart"/>
      <w:r>
        <w:t>in kind</w:t>
      </w:r>
      <w:proofErr w:type="gramEnd"/>
      <w:r>
        <w:t xml:space="preserve"> support?</w:t>
      </w:r>
    </w:p>
    <w:p w14:paraId="1A27E2AC" w14:textId="77777777" w:rsidR="00CA52C8" w:rsidRPr="009F187E" w:rsidRDefault="00597BE0" w:rsidP="009F187E">
      <w:pPr>
        <w:pStyle w:val="YesNo"/>
        <w:tabs>
          <w:tab w:val="clear" w:pos="1134"/>
          <w:tab w:val="clear" w:pos="3969"/>
          <w:tab w:val="left" w:pos="993"/>
        </w:tabs>
        <w:spacing w:after="0"/>
        <w:ind w:left="426"/>
        <w:rPr>
          <w:color w:val="595959"/>
          <w:sz w:val="22"/>
          <w:szCs w:val="22"/>
        </w:rPr>
      </w:pPr>
      <w:sdt>
        <w:sdtPr>
          <w:rPr>
            <w:color w:val="595959"/>
            <w:sz w:val="22"/>
            <w:szCs w:val="22"/>
          </w:rPr>
          <w:id w:val="-6836638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52C8" w:rsidRPr="009F187E">
            <w:rPr>
              <w:rFonts w:ascii="Segoe UI Symbol" w:hAnsi="Segoe UI Symbol" w:cs="Segoe UI Symbol"/>
              <w:color w:val="595959"/>
              <w:sz w:val="22"/>
              <w:szCs w:val="22"/>
            </w:rPr>
            <w:t>☐</w:t>
          </w:r>
        </w:sdtContent>
      </w:sdt>
      <w:r w:rsidR="00CA52C8" w:rsidRPr="009F187E">
        <w:rPr>
          <w:color w:val="595959"/>
          <w:sz w:val="22"/>
          <w:szCs w:val="22"/>
        </w:rPr>
        <w:tab/>
        <w:t xml:space="preserve">Yes </w:t>
      </w:r>
      <w:r w:rsidR="00EB6A64" w:rsidRPr="009F187E">
        <w:rPr>
          <w:color w:val="595959"/>
          <w:sz w:val="22"/>
          <w:szCs w:val="22"/>
        </w:rPr>
        <w:t>– if yes please provide details in box below</w:t>
      </w:r>
    </w:p>
    <w:p w14:paraId="1A27E2AD" w14:textId="52EC540D" w:rsidR="00CA52C8" w:rsidRDefault="00597BE0" w:rsidP="009F187E">
      <w:pPr>
        <w:pStyle w:val="YesNo"/>
        <w:tabs>
          <w:tab w:val="clear" w:pos="1134"/>
          <w:tab w:val="clear" w:pos="3969"/>
          <w:tab w:val="left" w:pos="993"/>
        </w:tabs>
        <w:spacing w:after="0"/>
        <w:ind w:left="426"/>
        <w:rPr>
          <w:color w:val="595959"/>
          <w:sz w:val="22"/>
          <w:szCs w:val="22"/>
        </w:rPr>
      </w:pPr>
      <w:sdt>
        <w:sdtPr>
          <w:rPr>
            <w:color w:val="595959"/>
            <w:sz w:val="22"/>
            <w:szCs w:val="22"/>
          </w:rPr>
          <w:id w:val="17439026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52C8" w:rsidRPr="009F187E">
            <w:rPr>
              <w:rFonts w:ascii="Segoe UI Symbol" w:hAnsi="Segoe UI Symbol" w:cs="Segoe UI Symbol"/>
              <w:color w:val="595959"/>
              <w:sz w:val="22"/>
              <w:szCs w:val="22"/>
            </w:rPr>
            <w:t>☐</w:t>
          </w:r>
        </w:sdtContent>
      </w:sdt>
      <w:r w:rsidR="00CA52C8">
        <w:rPr>
          <w:color w:val="595959"/>
          <w:sz w:val="22"/>
          <w:szCs w:val="22"/>
        </w:rPr>
        <w:tab/>
        <w:t xml:space="preserve">No </w:t>
      </w:r>
    </w:p>
    <w:tbl>
      <w:tblPr>
        <w:tblpPr w:leftFromText="180" w:rightFromText="180" w:vertAnchor="text" w:horzAnchor="margin" w:tblpX="642" w:tblpY="4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EB6A64" w:rsidRPr="00832C5F" w14:paraId="1A27E2AF" w14:textId="77777777" w:rsidTr="00EE50C9">
        <w:tc>
          <w:tcPr>
            <w:tcW w:w="9072" w:type="dxa"/>
            <w:shd w:val="clear" w:color="auto" w:fill="auto"/>
          </w:tcPr>
          <w:p w14:paraId="1A27E2AE" w14:textId="77777777" w:rsidR="00EB6A64" w:rsidRPr="00621FBF" w:rsidRDefault="00597BE0" w:rsidP="00EE50C9">
            <w:pPr>
              <w:tabs>
                <w:tab w:val="right" w:pos="8629"/>
              </w:tabs>
              <w:spacing w:before="120" w:after="0" w:line="23" w:lineRule="atLeast"/>
              <w:ind w:right="227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234436813"/>
                <w:placeholder>
                  <w:docPart w:val="B87F45E40E9F45F1B77A7012DAEE526D"/>
                </w:placeholder>
                <w:showingPlcHdr/>
              </w:sdtPr>
              <w:sdtEndPr/>
              <w:sdtContent>
                <w:r w:rsidR="00EB6A64" w:rsidRPr="00621FBF">
                  <w:rPr>
                    <w:rStyle w:val="PlaceholderText"/>
                    <w:sz w:val="22"/>
                    <w:szCs w:val="22"/>
                  </w:rPr>
                  <w:t>Click here to enter text.</w:t>
                </w:r>
              </w:sdtContent>
            </w:sdt>
            <w:r w:rsidR="00EB6A64">
              <w:rPr>
                <w:sz w:val="22"/>
                <w:szCs w:val="22"/>
              </w:rPr>
              <w:tab/>
            </w:r>
          </w:p>
        </w:tc>
      </w:tr>
    </w:tbl>
    <w:p w14:paraId="1A27E2B0" w14:textId="77777777" w:rsidR="00EB6A64" w:rsidRDefault="00EB6A64" w:rsidP="00EB6A64"/>
    <w:p w14:paraId="1A27E2B1" w14:textId="77777777" w:rsidR="00CA52C8" w:rsidRDefault="00CA52C8" w:rsidP="00CA52C8">
      <w:pPr>
        <w:pStyle w:val="QuestionHeading"/>
      </w:pPr>
    </w:p>
    <w:p w14:paraId="1A27E2B2" w14:textId="77777777" w:rsidR="00CA52C8" w:rsidRDefault="00CA52C8" w:rsidP="00CA52C8">
      <w:pPr>
        <w:pStyle w:val="QuestionHeading"/>
      </w:pPr>
      <w:r>
        <w:t>If you hosted a Children's Week activity last year, did the number of attendees exceed</w:t>
      </w:r>
      <w:r w:rsidR="0022219E">
        <w:t xml:space="preserve"> </w:t>
      </w:r>
      <w:r>
        <w:t>last year's numbers?</w:t>
      </w:r>
    </w:p>
    <w:p w14:paraId="1A27E2B3" w14:textId="77777777" w:rsidR="00CA52C8" w:rsidRPr="009F187E" w:rsidRDefault="00597BE0" w:rsidP="009F187E">
      <w:pPr>
        <w:pStyle w:val="YesNo"/>
        <w:tabs>
          <w:tab w:val="clear" w:pos="1134"/>
          <w:tab w:val="clear" w:pos="3969"/>
          <w:tab w:val="left" w:pos="993"/>
        </w:tabs>
        <w:spacing w:after="0"/>
        <w:ind w:left="426"/>
        <w:rPr>
          <w:color w:val="595959"/>
          <w:sz w:val="22"/>
          <w:szCs w:val="22"/>
        </w:rPr>
      </w:pPr>
      <w:sdt>
        <w:sdtPr>
          <w:rPr>
            <w:color w:val="595959"/>
            <w:sz w:val="22"/>
            <w:szCs w:val="22"/>
          </w:rPr>
          <w:id w:val="5300002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52C8" w:rsidRPr="009F187E">
            <w:rPr>
              <w:rFonts w:ascii="Segoe UI Symbol" w:hAnsi="Segoe UI Symbol" w:cs="Segoe UI Symbol"/>
              <w:color w:val="595959"/>
              <w:sz w:val="22"/>
              <w:szCs w:val="22"/>
            </w:rPr>
            <w:t>☐</w:t>
          </w:r>
        </w:sdtContent>
      </w:sdt>
      <w:r w:rsidR="00CA52C8" w:rsidRPr="009F187E">
        <w:rPr>
          <w:color w:val="595959"/>
          <w:sz w:val="22"/>
          <w:szCs w:val="22"/>
        </w:rPr>
        <w:tab/>
        <w:t xml:space="preserve">Yes </w:t>
      </w:r>
    </w:p>
    <w:p w14:paraId="1A27E2B4" w14:textId="4F615116" w:rsidR="00CA52C8" w:rsidRPr="00CA52C8" w:rsidRDefault="00597BE0" w:rsidP="009F187E">
      <w:pPr>
        <w:pStyle w:val="YesNo"/>
        <w:tabs>
          <w:tab w:val="clear" w:pos="1134"/>
          <w:tab w:val="clear" w:pos="3969"/>
          <w:tab w:val="left" w:pos="993"/>
        </w:tabs>
        <w:spacing w:after="0"/>
        <w:ind w:left="426"/>
        <w:rPr>
          <w:color w:val="595959"/>
          <w:sz w:val="22"/>
          <w:szCs w:val="22"/>
        </w:rPr>
      </w:pPr>
      <w:sdt>
        <w:sdtPr>
          <w:rPr>
            <w:color w:val="595959"/>
            <w:sz w:val="22"/>
            <w:szCs w:val="22"/>
          </w:rPr>
          <w:id w:val="-3582750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52C8" w:rsidRPr="009F187E">
            <w:rPr>
              <w:rFonts w:ascii="Segoe UI Symbol" w:hAnsi="Segoe UI Symbol" w:cs="Segoe UI Symbol"/>
              <w:color w:val="595959"/>
              <w:sz w:val="22"/>
              <w:szCs w:val="22"/>
            </w:rPr>
            <w:t>☐</w:t>
          </w:r>
        </w:sdtContent>
      </w:sdt>
      <w:r w:rsidR="00CA52C8">
        <w:rPr>
          <w:color w:val="595959"/>
          <w:sz w:val="22"/>
          <w:szCs w:val="22"/>
        </w:rPr>
        <w:tab/>
        <w:t xml:space="preserve">No </w:t>
      </w:r>
    </w:p>
    <w:p w14:paraId="1A27E2B5" w14:textId="77777777" w:rsidR="00CA52C8" w:rsidRPr="00AE326D" w:rsidRDefault="00CA52C8" w:rsidP="0022219E">
      <w:pPr>
        <w:pStyle w:val="QuestionHeading"/>
        <w:tabs>
          <w:tab w:val="left" w:pos="993"/>
        </w:tabs>
        <w:spacing w:after="0"/>
        <w:rPr>
          <w:color w:val="595959"/>
          <w:sz w:val="22"/>
          <w:szCs w:val="22"/>
        </w:rPr>
      </w:pPr>
    </w:p>
    <w:p w14:paraId="1A27E2B6" w14:textId="77777777" w:rsidR="00CA52C8" w:rsidRPr="0022219E" w:rsidRDefault="00CA52C8" w:rsidP="00CA52C8">
      <w:pPr>
        <w:pStyle w:val="QuestionHeading"/>
        <w:rPr>
          <w:i/>
        </w:rPr>
      </w:pPr>
      <w:r w:rsidRPr="00AE326D">
        <w:t xml:space="preserve">List the type of </w:t>
      </w:r>
      <w:r>
        <w:t xml:space="preserve">activity </w:t>
      </w:r>
      <w:r w:rsidRPr="00AE326D">
        <w:t>and the number of people that registered</w:t>
      </w:r>
      <w:r>
        <w:t>/ attended</w:t>
      </w:r>
      <w:r w:rsidRPr="00AE326D">
        <w:t xml:space="preserve"> </w:t>
      </w:r>
      <w:r>
        <w:rPr>
          <w:i/>
        </w:rPr>
        <w:t>(estimate of</w:t>
      </w:r>
      <w:r w:rsidR="0022219E">
        <w:rPr>
          <w:i/>
        </w:rPr>
        <w:t xml:space="preserve"> </w:t>
      </w:r>
      <w:r w:rsidRPr="00835FA4">
        <w:rPr>
          <w:i/>
        </w:rPr>
        <w:t>numbers/add rows to table if required).</w:t>
      </w:r>
    </w:p>
    <w:tbl>
      <w:tblPr>
        <w:tblW w:w="9213" w:type="dxa"/>
        <w:tblInd w:w="45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237"/>
        <w:gridCol w:w="1559"/>
        <w:gridCol w:w="1417"/>
      </w:tblGrid>
      <w:tr w:rsidR="00CA52C8" w:rsidRPr="006C04DE" w14:paraId="1A27E2BA" w14:textId="77777777" w:rsidTr="00EE50C9">
        <w:trPr>
          <w:cantSplit/>
          <w:trHeight w:val="403"/>
        </w:trPr>
        <w:tc>
          <w:tcPr>
            <w:tcW w:w="6237" w:type="dxa"/>
            <w:shd w:val="pct5" w:color="auto" w:fill="auto"/>
          </w:tcPr>
          <w:p w14:paraId="1A27E2B7" w14:textId="77777777" w:rsidR="00CA52C8" w:rsidRPr="00A57E24" w:rsidRDefault="00CA52C8" w:rsidP="00EE50C9">
            <w:pPr>
              <w:pStyle w:val="Table-Header"/>
            </w:pPr>
            <w:r w:rsidRPr="00A57E24">
              <w:t xml:space="preserve">Type of </w:t>
            </w:r>
            <w:r>
              <w:t xml:space="preserve">Activity </w:t>
            </w:r>
          </w:p>
        </w:tc>
        <w:tc>
          <w:tcPr>
            <w:tcW w:w="1559" w:type="dxa"/>
            <w:shd w:val="pct5" w:color="auto" w:fill="auto"/>
          </w:tcPr>
          <w:p w14:paraId="1A27E2B8" w14:textId="77777777" w:rsidR="00CA52C8" w:rsidRPr="00A57E24" w:rsidRDefault="00CA52C8" w:rsidP="00EE50C9">
            <w:pPr>
              <w:pStyle w:val="Table-Header"/>
            </w:pPr>
            <w:r w:rsidRPr="00A57E24">
              <w:t xml:space="preserve">Number </w:t>
            </w:r>
            <w:r>
              <w:t>proposed</w:t>
            </w:r>
          </w:p>
        </w:tc>
        <w:tc>
          <w:tcPr>
            <w:tcW w:w="1417" w:type="dxa"/>
            <w:shd w:val="pct5" w:color="auto" w:fill="auto"/>
          </w:tcPr>
          <w:p w14:paraId="1A27E2B9" w14:textId="77777777" w:rsidR="00CA52C8" w:rsidRPr="00A57E24" w:rsidRDefault="00CA52C8" w:rsidP="00EE50C9">
            <w:pPr>
              <w:pStyle w:val="Table-Header"/>
            </w:pPr>
            <w:r w:rsidRPr="00A57E24">
              <w:t>Total N</w:t>
            </w:r>
            <w:r>
              <w:t>o. of People</w:t>
            </w:r>
          </w:p>
        </w:tc>
      </w:tr>
      <w:tr w:rsidR="00CA52C8" w:rsidRPr="006C04DE" w14:paraId="1A27E2BE" w14:textId="77777777" w:rsidTr="00EE50C9">
        <w:trPr>
          <w:cantSplit/>
        </w:trPr>
        <w:sdt>
          <w:sdtPr>
            <w:rPr>
              <w:color w:val="595959"/>
              <w:sz w:val="22"/>
              <w:szCs w:val="22"/>
            </w:rPr>
            <w:id w:val="2022961911"/>
            <w:placeholder>
              <w:docPart w:val="6596F59BE84F46909C4058DFDCF3C55A"/>
            </w:placeholder>
            <w:showingPlcHdr/>
          </w:sdtPr>
          <w:sdtEndPr/>
          <w:sdtContent>
            <w:tc>
              <w:tcPr>
                <w:tcW w:w="6237" w:type="dxa"/>
              </w:tcPr>
              <w:p w14:paraId="1A27E2BB" w14:textId="77777777" w:rsidR="00CA52C8" w:rsidRPr="00E80FF8" w:rsidRDefault="00CA52C8" w:rsidP="00EE50C9">
                <w:pPr>
                  <w:pStyle w:val="Table-Left"/>
                  <w:rPr>
                    <w:color w:val="595959"/>
                    <w:sz w:val="22"/>
                    <w:szCs w:val="22"/>
                  </w:rPr>
                </w:pPr>
                <w:r w:rsidRPr="00E80FF8">
                  <w:rPr>
                    <w:rStyle w:val="PlaceholderText"/>
                    <w:sz w:val="22"/>
                    <w:szCs w:val="22"/>
                  </w:rPr>
                  <w:t>Click here to enter text.</w:t>
                </w:r>
              </w:p>
            </w:tc>
          </w:sdtContent>
        </w:sdt>
        <w:sdt>
          <w:sdtPr>
            <w:rPr>
              <w:sz w:val="22"/>
              <w:szCs w:val="22"/>
            </w:rPr>
            <w:id w:val="-128017294"/>
            <w:placeholder>
              <w:docPart w:val="D46714558C1F4279B7C935D0CE9D43D5"/>
            </w:placeholder>
            <w:showingPlcHdr/>
            <w:text/>
          </w:sdtPr>
          <w:sdtEndPr/>
          <w:sdtContent>
            <w:tc>
              <w:tcPr>
                <w:tcW w:w="1559" w:type="dxa"/>
              </w:tcPr>
              <w:p w14:paraId="1A27E2BC" w14:textId="77777777" w:rsidR="00CA52C8" w:rsidRPr="00B96EF7" w:rsidRDefault="00CA52C8" w:rsidP="00EE50C9">
                <w:pPr>
                  <w:pStyle w:val="Table-Left"/>
                  <w:rPr>
                    <w:color w:val="595959"/>
                    <w:sz w:val="22"/>
                    <w:szCs w:val="22"/>
                  </w:rPr>
                </w:pPr>
                <w:r w:rsidRPr="00926F0C">
                  <w:rPr>
                    <w:sz w:val="22"/>
                    <w:szCs w:val="22"/>
                  </w:rPr>
                  <w:t>E</w:t>
                </w:r>
                <w:r>
                  <w:rPr>
                    <w:rStyle w:val="PlaceholderText"/>
                    <w:sz w:val="22"/>
                    <w:szCs w:val="22"/>
                  </w:rPr>
                  <w:t>nter</w:t>
                </w:r>
              </w:p>
            </w:tc>
          </w:sdtContent>
        </w:sdt>
        <w:sdt>
          <w:sdtPr>
            <w:rPr>
              <w:sz w:val="22"/>
              <w:szCs w:val="22"/>
            </w:rPr>
            <w:id w:val="77340453"/>
            <w:placeholder>
              <w:docPart w:val="92B81ED8DB8C48FCBD6A890C05E46AE8"/>
            </w:placeholder>
            <w:showingPlcHdr/>
            <w:text/>
          </w:sdtPr>
          <w:sdtEndPr/>
          <w:sdtContent>
            <w:tc>
              <w:tcPr>
                <w:tcW w:w="1417" w:type="dxa"/>
              </w:tcPr>
              <w:p w14:paraId="1A27E2BD" w14:textId="77777777" w:rsidR="00CA52C8" w:rsidRPr="00FA6B41" w:rsidRDefault="00CA52C8" w:rsidP="00EE50C9">
                <w:pPr>
                  <w:pStyle w:val="Table-Left"/>
                  <w:rPr>
                    <w:color w:val="595959"/>
                  </w:rPr>
                </w:pPr>
                <w:r w:rsidRPr="00926F0C">
                  <w:rPr>
                    <w:sz w:val="22"/>
                    <w:szCs w:val="22"/>
                  </w:rPr>
                  <w:t>E</w:t>
                </w:r>
                <w:r>
                  <w:rPr>
                    <w:rStyle w:val="PlaceholderText"/>
                    <w:sz w:val="22"/>
                    <w:szCs w:val="22"/>
                  </w:rPr>
                  <w:t>nter</w:t>
                </w:r>
              </w:p>
            </w:tc>
          </w:sdtContent>
        </w:sdt>
      </w:tr>
    </w:tbl>
    <w:p w14:paraId="1A27E2BF" w14:textId="77777777" w:rsidR="00EB6A64" w:rsidRPr="00EB6A64" w:rsidRDefault="00EB6A64" w:rsidP="00EB6A64"/>
    <w:p w14:paraId="1A27E2C0" w14:textId="77777777" w:rsidR="00CA52C8" w:rsidRPr="00CA52C8" w:rsidRDefault="00EB6A64" w:rsidP="00EB6A64">
      <w:pPr>
        <w:pStyle w:val="Heading1"/>
      </w:pPr>
      <w:r>
        <w:t>Grant Acquittal Details</w:t>
      </w:r>
    </w:p>
    <w:p w14:paraId="1A27E2C1" w14:textId="77777777" w:rsidR="00AA6287" w:rsidRPr="00AE326D" w:rsidRDefault="00A511C7" w:rsidP="00EB6A64">
      <w:pPr>
        <w:pStyle w:val="QuestionHeading"/>
      </w:pPr>
      <w:r>
        <w:t xml:space="preserve">Did you </w:t>
      </w:r>
      <w:r w:rsidR="00FA6B41" w:rsidRPr="00AE326D">
        <w:t xml:space="preserve">use the </w:t>
      </w:r>
      <w:r w:rsidR="00AA6287" w:rsidRPr="00AE326D">
        <w:t xml:space="preserve">funding </w:t>
      </w:r>
      <w:r w:rsidR="00FA6B41" w:rsidRPr="00AE326D">
        <w:t>f</w:t>
      </w:r>
      <w:r w:rsidR="00AA6287" w:rsidRPr="00AE326D">
        <w:t>or the purpose it was intended?</w:t>
      </w:r>
    </w:p>
    <w:p w14:paraId="1A27E2C2" w14:textId="77777777" w:rsidR="00AA6287" w:rsidRPr="00AE326D" w:rsidRDefault="00597BE0" w:rsidP="0061079B">
      <w:pPr>
        <w:pStyle w:val="YesNo"/>
        <w:tabs>
          <w:tab w:val="clear" w:pos="1134"/>
          <w:tab w:val="clear" w:pos="3969"/>
          <w:tab w:val="left" w:pos="993"/>
        </w:tabs>
        <w:spacing w:after="0"/>
        <w:ind w:left="454"/>
        <w:rPr>
          <w:color w:val="595959"/>
          <w:sz w:val="22"/>
          <w:szCs w:val="22"/>
        </w:rPr>
      </w:pPr>
      <w:sdt>
        <w:sdtPr>
          <w:rPr>
            <w:rFonts w:eastAsia="MS Gothic"/>
            <w:color w:val="595959"/>
            <w:sz w:val="22"/>
            <w:szCs w:val="22"/>
          </w:rPr>
          <w:id w:val="19026433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41DB">
            <w:rPr>
              <w:rFonts w:ascii="MS Gothic" w:eastAsia="MS Gothic" w:hAnsi="MS Gothic" w:hint="eastAsia"/>
              <w:color w:val="595959"/>
              <w:sz w:val="22"/>
              <w:szCs w:val="22"/>
            </w:rPr>
            <w:t>☐</w:t>
          </w:r>
        </w:sdtContent>
      </w:sdt>
      <w:r w:rsidR="00372108">
        <w:rPr>
          <w:rFonts w:eastAsia="MS Gothic"/>
          <w:color w:val="595959"/>
          <w:sz w:val="22"/>
          <w:szCs w:val="22"/>
        </w:rPr>
        <w:tab/>
      </w:r>
      <w:r w:rsidR="00AA6287" w:rsidRPr="00AE326D">
        <w:rPr>
          <w:color w:val="595959"/>
          <w:sz w:val="22"/>
          <w:szCs w:val="22"/>
        </w:rPr>
        <w:t>Yes</w:t>
      </w:r>
    </w:p>
    <w:p w14:paraId="1A27E2C3" w14:textId="77777777" w:rsidR="00AA6287" w:rsidRPr="00AE326D" w:rsidRDefault="00597BE0" w:rsidP="0061079B">
      <w:pPr>
        <w:pStyle w:val="QuestionHeading"/>
        <w:tabs>
          <w:tab w:val="left" w:pos="993"/>
        </w:tabs>
        <w:spacing w:after="0"/>
        <w:ind w:left="454"/>
        <w:rPr>
          <w:color w:val="595959"/>
          <w:sz w:val="22"/>
          <w:szCs w:val="22"/>
        </w:rPr>
      </w:pPr>
      <w:sdt>
        <w:sdtPr>
          <w:rPr>
            <w:rFonts w:eastAsia="MS Gothic"/>
            <w:color w:val="595959"/>
            <w:sz w:val="22"/>
            <w:szCs w:val="22"/>
          </w:rPr>
          <w:id w:val="-131520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41DB">
            <w:rPr>
              <w:rFonts w:ascii="MS Gothic" w:eastAsia="MS Gothic" w:hAnsi="MS Gothic" w:hint="eastAsia"/>
              <w:color w:val="595959"/>
              <w:sz w:val="22"/>
              <w:szCs w:val="22"/>
            </w:rPr>
            <w:t>☐</w:t>
          </w:r>
        </w:sdtContent>
      </w:sdt>
      <w:r w:rsidR="00AA6287" w:rsidRPr="00AE326D">
        <w:rPr>
          <w:color w:val="595959"/>
          <w:sz w:val="22"/>
          <w:szCs w:val="22"/>
        </w:rPr>
        <w:tab/>
        <w:t>No - please explain in box below</w:t>
      </w:r>
    </w:p>
    <w:tbl>
      <w:tblPr>
        <w:tblpPr w:leftFromText="180" w:rightFromText="180" w:vertAnchor="text" w:horzAnchor="margin" w:tblpX="642" w:tblpY="4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AA6287" w:rsidRPr="00AE326D" w14:paraId="1A27E2C5" w14:textId="77777777" w:rsidTr="0061079B">
        <w:sdt>
          <w:sdtPr>
            <w:rPr>
              <w:sz w:val="22"/>
              <w:szCs w:val="22"/>
            </w:rPr>
            <w:id w:val="-873233304"/>
            <w:placeholder>
              <w:docPart w:val="0F13D93D5ABC4B43B26A46AC808BF9D1"/>
            </w:placeholder>
            <w:showingPlcHdr/>
          </w:sdtPr>
          <w:sdtEndPr/>
          <w:sdtContent>
            <w:tc>
              <w:tcPr>
                <w:tcW w:w="9072" w:type="dxa"/>
                <w:shd w:val="clear" w:color="auto" w:fill="auto"/>
              </w:tcPr>
              <w:p w14:paraId="1A27E2C4" w14:textId="77777777" w:rsidR="00AA6287" w:rsidRPr="00AE326D" w:rsidRDefault="005309C7" w:rsidP="0061079B">
                <w:pPr>
                  <w:spacing w:before="120" w:after="0" w:line="23" w:lineRule="atLeast"/>
                  <w:ind w:right="227"/>
                  <w:rPr>
                    <w:sz w:val="22"/>
                    <w:szCs w:val="22"/>
                  </w:rPr>
                </w:pPr>
                <w:r w:rsidRPr="00AE326D">
                  <w:rPr>
                    <w:rStyle w:val="PlaceholderText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</w:tbl>
    <w:p w14:paraId="1A27E2C6" w14:textId="77777777" w:rsidR="00AA6287" w:rsidRPr="00AE326D" w:rsidRDefault="00AA6287" w:rsidP="00EB41DB"/>
    <w:p w14:paraId="1A27E2C7" w14:textId="77777777" w:rsidR="00AC226C" w:rsidRDefault="00AC226C" w:rsidP="00AC226C"/>
    <w:p w14:paraId="1A27E2C8" w14:textId="77777777" w:rsidR="00EB6A64" w:rsidRDefault="00EB6A64" w:rsidP="00EB6A64">
      <w:pPr>
        <w:pStyle w:val="QuestionHeading"/>
      </w:pPr>
      <w:r>
        <w:t>What was the value of your Children’s Week grant? (excluding GST)</w:t>
      </w:r>
    </w:p>
    <w:tbl>
      <w:tblPr>
        <w:tblpPr w:leftFromText="180" w:rightFromText="180" w:vertAnchor="text" w:horzAnchor="margin" w:tblpX="642" w:tblpY="4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EB6A64" w:rsidRPr="00AE326D" w14:paraId="1A27E2CA" w14:textId="77777777" w:rsidTr="00EE50C9">
        <w:sdt>
          <w:sdtPr>
            <w:rPr>
              <w:sz w:val="22"/>
              <w:szCs w:val="22"/>
            </w:rPr>
            <w:id w:val="468558248"/>
            <w:placeholder>
              <w:docPart w:val="879C8721263E4684A09883139465C7E7"/>
            </w:placeholder>
            <w:showingPlcHdr/>
          </w:sdtPr>
          <w:sdtEndPr/>
          <w:sdtContent>
            <w:tc>
              <w:tcPr>
                <w:tcW w:w="9072" w:type="dxa"/>
                <w:shd w:val="clear" w:color="auto" w:fill="auto"/>
              </w:tcPr>
              <w:p w14:paraId="1A27E2C9" w14:textId="77777777" w:rsidR="00EB6A64" w:rsidRPr="00AE326D" w:rsidRDefault="00EB6A64" w:rsidP="00EE50C9">
                <w:pPr>
                  <w:spacing w:before="120" w:after="0" w:line="23" w:lineRule="atLeast"/>
                  <w:ind w:right="227"/>
                  <w:rPr>
                    <w:sz w:val="22"/>
                    <w:szCs w:val="22"/>
                  </w:rPr>
                </w:pPr>
                <w:r w:rsidRPr="00AE326D">
                  <w:rPr>
                    <w:rStyle w:val="PlaceholderText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</w:tbl>
    <w:p w14:paraId="1A27E2CB" w14:textId="77777777" w:rsidR="00EB6A64" w:rsidRPr="00AE326D" w:rsidRDefault="00EB6A64" w:rsidP="00EB6A64"/>
    <w:p w14:paraId="1A27E2CC" w14:textId="77777777" w:rsidR="00EB6A64" w:rsidRDefault="00EB6A64" w:rsidP="00EB6A64">
      <w:pPr>
        <w:pStyle w:val="QuestionHeading"/>
      </w:pPr>
    </w:p>
    <w:p w14:paraId="1A27E2CD" w14:textId="77777777" w:rsidR="009B39CD" w:rsidRPr="00AE326D" w:rsidRDefault="009B39CD" w:rsidP="00EB6A64">
      <w:pPr>
        <w:pStyle w:val="QuestionHeading"/>
      </w:pPr>
      <w:r>
        <w:t>Did you have any fundin</w:t>
      </w:r>
      <w:r w:rsidR="00EB6A64">
        <w:t xml:space="preserve">g remaining post event? </w:t>
      </w:r>
    </w:p>
    <w:p w14:paraId="1A27E2CE" w14:textId="77777777" w:rsidR="009B39CD" w:rsidRPr="00AE326D" w:rsidRDefault="00597BE0" w:rsidP="009B39CD">
      <w:pPr>
        <w:pStyle w:val="YesNo"/>
        <w:tabs>
          <w:tab w:val="clear" w:pos="1134"/>
          <w:tab w:val="clear" w:pos="3969"/>
          <w:tab w:val="left" w:pos="993"/>
        </w:tabs>
        <w:spacing w:after="0"/>
        <w:ind w:left="454"/>
        <w:rPr>
          <w:color w:val="595959"/>
          <w:sz w:val="22"/>
          <w:szCs w:val="22"/>
        </w:rPr>
      </w:pPr>
      <w:sdt>
        <w:sdtPr>
          <w:rPr>
            <w:rFonts w:eastAsia="MS Gothic"/>
            <w:color w:val="595959"/>
            <w:sz w:val="22"/>
            <w:szCs w:val="22"/>
          </w:rPr>
          <w:id w:val="-228307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39CD">
            <w:rPr>
              <w:rFonts w:ascii="MS Gothic" w:eastAsia="MS Gothic" w:hAnsi="MS Gothic" w:hint="eastAsia"/>
              <w:color w:val="595959"/>
              <w:sz w:val="22"/>
              <w:szCs w:val="22"/>
            </w:rPr>
            <w:t>☐</w:t>
          </w:r>
        </w:sdtContent>
      </w:sdt>
      <w:r w:rsidR="009B39CD">
        <w:rPr>
          <w:rFonts w:eastAsia="MS Gothic"/>
          <w:color w:val="595959"/>
          <w:sz w:val="22"/>
          <w:szCs w:val="22"/>
        </w:rPr>
        <w:tab/>
      </w:r>
      <w:r w:rsidR="009B39CD" w:rsidRPr="00AE326D">
        <w:rPr>
          <w:color w:val="595959"/>
          <w:sz w:val="22"/>
          <w:szCs w:val="22"/>
        </w:rPr>
        <w:t>Yes</w:t>
      </w:r>
      <w:r w:rsidR="009B39CD">
        <w:rPr>
          <w:color w:val="595959"/>
          <w:sz w:val="22"/>
          <w:szCs w:val="22"/>
        </w:rPr>
        <w:t xml:space="preserve"> - </w:t>
      </w:r>
      <w:r w:rsidR="009B39CD" w:rsidRPr="00AE326D">
        <w:rPr>
          <w:color w:val="595959"/>
          <w:sz w:val="22"/>
          <w:szCs w:val="22"/>
        </w:rPr>
        <w:t>please explain in box below</w:t>
      </w:r>
    </w:p>
    <w:p w14:paraId="1A27E2CF" w14:textId="77777777" w:rsidR="009B39CD" w:rsidRPr="00AE326D" w:rsidRDefault="00597BE0" w:rsidP="009B39CD">
      <w:pPr>
        <w:pStyle w:val="QuestionHeading"/>
        <w:tabs>
          <w:tab w:val="left" w:pos="993"/>
        </w:tabs>
        <w:spacing w:after="0"/>
        <w:ind w:left="454"/>
        <w:rPr>
          <w:color w:val="595959"/>
          <w:sz w:val="22"/>
          <w:szCs w:val="22"/>
        </w:rPr>
      </w:pPr>
      <w:sdt>
        <w:sdtPr>
          <w:rPr>
            <w:rFonts w:eastAsia="MS Gothic"/>
            <w:color w:val="595959"/>
            <w:sz w:val="22"/>
            <w:szCs w:val="22"/>
          </w:rPr>
          <w:id w:val="-4533345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39CD">
            <w:rPr>
              <w:rFonts w:ascii="MS Gothic" w:eastAsia="MS Gothic" w:hAnsi="MS Gothic" w:hint="eastAsia"/>
              <w:color w:val="595959"/>
              <w:sz w:val="22"/>
              <w:szCs w:val="22"/>
            </w:rPr>
            <w:t>☐</w:t>
          </w:r>
        </w:sdtContent>
      </w:sdt>
      <w:r w:rsidR="009B39CD" w:rsidRPr="00AE326D">
        <w:rPr>
          <w:color w:val="595959"/>
          <w:sz w:val="22"/>
          <w:szCs w:val="22"/>
        </w:rPr>
        <w:tab/>
        <w:t xml:space="preserve">No </w:t>
      </w:r>
    </w:p>
    <w:tbl>
      <w:tblPr>
        <w:tblpPr w:leftFromText="180" w:rightFromText="180" w:vertAnchor="text" w:horzAnchor="margin" w:tblpX="642" w:tblpY="4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9B39CD" w:rsidRPr="00AE326D" w14:paraId="1A27E2D1" w14:textId="77777777" w:rsidTr="00EE50C9">
        <w:sdt>
          <w:sdtPr>
            <w:rPr>
              <w:sz w:val="22"/>
              <w:szCs w:val="22"/>
            </w:rPr>
            <w:id w:val="-761374844"/>
            <w:placeholder>
              <w:docPart w:val="CB33379450E44F009B8831B1EB8113CF"/>
            </w:placeholder>
            <w:showingPlcHdr/>
          </w:sdtPr>
          <w:sdtEndPr/>
          <w:sdtContent>
            <w:tc>
              <w:tcPr>
                <w:tcW w:w="9072" w:type="dxa"/>
                <w:shd w:val="clear" w:color="auto" w:fill="auto"/>
              </w:tcPr>
              <w:p w14:paraId="1A27E2D0" w14:textId="77777777" w:rsidR="009B39CD" w:rsidRPr="00AE326D" w:rsidRDefault="009B39CD" w:rsidP="00EE50C9">
                <w:pPr>
                  <w:spacing w:before="120" w:after="0" w:line="23" w:lineRule="atLeast"/>
                  <w:ind w:right="227"/>
                  <w:rPr>
                    <w:sz w:val="22"/>
                    <w:szCs w:val="22"/>
                  </w:rPr>
                </w:pPr>
                <w:r w:rsidRPr="00AE326D">
                  <w:rPr>
                    <w:rStyle w:val="PlaceholderText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</w:tbl>
    <w:p w14:paraId="1A27E2D2" w14:textId="77777777" w:rsidR="009B39CD" w:rsidRPr="00AE326D" w:rsidRDefault="009B39CD" w:rsidP="009B39CD"/>
    <w:p w14:paraId="1A27E2D3" w14:textId="77777777" w:rsidR="009B39CD" w:rsidRDefault="009B39CD" w:rsidP="00AC226C"/>
    <w:p w14:paraId="1A27E2D4" w14:textId="77777777" w:rsidR="0022219E" w:rsidRDefault="0022219E" w:rsidP="00EB6A64">
      <w:pPr>
        <w:pStyle w:val="QuestionHeading"/>
        <w:rPr>
          <w:b/>
        </w:rPr>
      </w:pPr>
    </w:p>
    <w:p w14:paraId="1A27E2D5" w14:textId="77777777" w:rsidR="0022219E" w:rsidRDefault="0022219E" w:rsidP="00EB6A64">
      <w:pPr>
        <w:pStyle w:val="QuestionHeading"/>
        <w:rPr>
          <w:b/>
        </w:rPr>
      </w:pPr>
    </w:p>
    <w:p w14:paraId="1A27E2D6" w14:textId="64709147" w:rsidR="009B39CD" w:rsidRPr="009B39CD" w:rsidRDefault="009B39CD" w:rsidP="00EB6A64">
      <w:pPr>
        <w:pStyle w:val="QuestionHeading"/>
      </w:pPr>
      <w:r w:rsidRPr="00E04A56">
        <w:rPr>
          <w:b/>
        </w:rPr>
        <w:t>Please attach a copy of your budget and expenditure,</w:t>
      </w:r>
      <w:r>
        <w:t xml:space="preserve"> adding any additional comments in </w:t>
      </w:r>
      <w:r w:rsidRPr="009F62F6">
        <w:t xml:space="preserve">relation to the </w:t>
      </w:r>
      <w:r w:rsidR="009F187E">
        <w:t>d</w:t>
      </w:r>
      <w:r w:rsidRPr="009F62F6">
        <w:t>ata reported</w:t>
      </w:r>
      <w:r>
        <w:t xml:space="preserve"> in the box below</w:t>
      </w:r>
      <w:r w:rsidRPr="009F62F6">
        <w:t xml:space="preserve">. </w:t>
      </w:r>
    </w:p>
    <w:tbl>
      <w:tblPr>
        <w:tblW w:w="921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3"/>
      </w:tblGrid>
      <w:tr w:rsidR="009B39CD" w:rsidRPr="006C04DE" w14:paraId="1A27E2D8" w14:textId="77777777" w:rsidTr="009F187E">
        <w:trPr>
          <w:trHeight w:val="743"/>
        </w:trPr>
        <w:tc>
          <w:tcPr>
            <w:tcW w:w="9213" w:type="dxa"/>
            <w:shd w:val="clear" w:color="auto" w:fill="auto"/>
          </w:tcPr>
          <w:sdt>
            <w:sdtPr>
              <w:rPr>
                <w:rStyle w:val="PlaceholderText"/>
                <w:sz w:val="22"/>
                <w:szCs w:val="22"/>
              </w:rPr>
              <w:id w:val="179086844"/>
              <w:placeholder>
                <w:docPart w:val="403E8ACF523E4C559F11843A3C63A279"/>
              </w:placeholder>
            </w:sdtPr>
            <w:sdtEndPr>
              <w:rPr>
                <w:rStyle w:val="PlaceholderText"/>
              </w:rPr>
            </w:sdtEndPr>
            <w:sdtContent>
              <w:p w14:paraId="1A27E2D7" w14:textId="77777777" w:rsidR="009B39CD" w:rsidRPr="006C04DE" w:rsidRDefault="009B39CD" w:rsidP="00EE50C9">
                <w:pPr>
                  <w:spacing w:before="100" w:after="100"/>
                </w:pPr>
                <w:r w:rsidRPr="00E102C5">
                  <w:rPr>
                    <w:rStyle w:val="PlaceholderText"/>
                    <w:sz w:val="22"/>
                    <w:szCs w:val="22"/>
                  </w:rPr>
                  <w:t>Click here to enter text.</w:t>
                </w:r>
              </w:p>
            </w:sdtContent>
          </w:sdt>
        </w:tc>
      </w:tr>
    </w:tbl>
    <w:p w14:paraId="1A27E2D9" w14:textId="77777777" w:rsidR="00EB6A64" w:rsidRDefault="00EB6A64" w:rsidP="0061079B">
      <w:bookmarkStart w:id="2" w:name="_Toc394670729"/>
      <w:bookmarkStart w:id="3" w:name="_Toc396207067"/>
      <w:bookmarkStart w:id="4" w:name="_Toc396395258"/>
      <w:bookmarkEnd w:id="1"/>
      <w:bookmarkEnd w:id="0"/>
    </w:p>
    <w:p w14:paraId="1A27E2DA" w14:textId="77777777" w:rsidR="00134D97" w:rsidRPr="002107FE" w:rsidRDefault="00BB3882" w:rsidP="0061079B">
      <w:pPr>
        <w:pStyle w:val="Heading1"/>
        <w:rPr>
          <w:i/>
        </w:rPr>
      </w:pPr>
      <w:r w:rsidRPr="0061079B">
        <w:t>Outcomes</w:t>
      </w:r>
      <w:bookmarkEnd w:id="2"/>
      <w:bookmarkEnd w:id="3"/>
      <w:bookmarkEnd w:id="4"/>
      <w:r w:rsidR="002107FE">
        <w:t xml:space="preserve"> </w:t>
      </w:r>
      <w:r w:rsidR="002107FE" w:rsidRPr="002107FE">
        <w:t>(photos can be added here)</w:t>
      </w:r>
    </w:p>
    <w:p w14:paraId="1A27E2DB" w14:textId="1E023519" w:rsidR="00BB3882" w:rsidRPr="00873C36" w:rsidRDefault="00C30715" w:rsidP="00EB6A64">
      <w:pPr>
        <w:pStyle w:val="QuestionHeading"/>
        <w:rPr>
          <w:lang w:val="en-GB"/>
        </w:rPr>
      </w:pPr>
      <w:r w:rsidRPr="0061079B">
        <w:t>Comment</w:t>
      </w:r>
      <w:r w:rsidRPr="00873C36">
        <w:t xml:space="preserve"> on </w:t>
      </w:r>
      <w:r w:rsidR="000723C1">
        <w:t xml:space="preserve">how you incorporated the arts into your community event (Include minimum </w:t>
      </w:r>
      <w:r w:rsidR="009F187E">
        <w:t>two</w:t>
      </w:r>
      <w:r w:rsidR="000723C1">
        <w:t xml:space="preserve"> x photos of the event).</w:t>
      </w:r>
    </w:p>
    <w:tbl>
      <w:tblPr>
        <w:tblW w:w="921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3"/>
      </w:tblGrid>
      <w:tr w:rsidR="00BB3882" w:rsidRPr="00E102C5" w14:paraId="1A27E2DD" w14:textId="77777777" w:rsidTr="00E04A56">
        <w:trPr>
          <w:trHeight w:val="876"/>
        </w:trPr>
        <w:tc>
          <w:tcPr>
            <w:tcW w:w="9213" w:type="dxa"/>
            <w:shd w:val="clear" w:color="auto" w:fill="auto"/>
          </w:tcPr>
          <w:sdt>
            <w:sdtPr>
              <w:rPr>
                <w:rStyle w:val="PlaceholderText"/>
                <w:sz w:val="22"/>
                <w:szCs w:val="22"/>
              </w:rPr>
              <w:id w:val="292106337"/>
              <w:placeholder>
                <w:docPart w:val="2D081F608D8545C682A8C6B5CA1A4AFA"/>
              </w:placeholder>
            </w:sdtPr>
            <w:sdtEndPr>
              <w:rPr>
                <w:rStyle w:val="PlaceholderText"/>
              </w:rPr>
            </w:sdtEndPr>
            <w:sdtContent>
              <w:p w14:paraId="1A27E2DC" w14:textId="77777777" w:rsidR="00BB3882" w:rsidRPr="00E102C5" w:rsidRDefault="00E15488" w:rsidP="00C30715">
                <w:pPr>
                  <w:spacing w:before="100" w:after="100"/>
                  <w:ind w:left="283" w:hanging="357"/>
                  <w:rPr>
                    <w:sz w:val="22"/>
                    <w:szCs w:val="22"/>
                  </w:rPr>
                </w:pPr>
                <w:r w:rsidRPr="00E102C5">
                  <w:rPr>
                    <w:rStyle w:val="PlaceholderText"/>
                    <w:sz w:val="22"/>
                    <w:szCs w:val="22"/>
                  </w:rPr>
                  <w:t>Click here to enter text.</w:t>
                </w:r>
              </w:p>
            </w:sdtContent>
          </w:sdt>
        </w:tc>
      </w:tr>
    </w:tbl>
    <w:p w14:paraId="1A27E2DE" w14:textId="77777777" w:rsidR="00BB3882" w:rsidRPr="00E102C5" w:rsidRDefault="00BB3882" w:rsidP="0061079B"/>
    <w:p w14:paraId="1A27E2DF" w14:textId="15989644" w:rsidR="00134D97" w:rsidRPr="00E102C5" w:rsidRDefault="00C30715" w:rsidP="00EB6A64">
      <w:pPr>
        <w:pStyle w:val="QuestionHeading"/>
        <w:rPr>
          <w:lang w:val="en-GB"/>
        </w:rPr>
      </w:pPr>
      <w:r w:rsidRPr="00E102C5">
        <w:t xml:space="preserve">Comment on </w:t>
      </w:r>
      <w:r w:rsidR="000723C1">
        <w:t xml:space="preserve">how you promoted healthy eating and lifestyles before and during the event (Include minimum </w:t>
      </w:r>
      <w:r w:rsidR="00597BE0">
        <w:t>two</w:t>
      </w:r>
      <w:r w:rsidR="000723C1">
        <w:t xml:space="preserve"> x </w:t>
      </w:r>
      <w:r w:rsidR="00597BE0">
        <w:t>images</w:t>
      </w:r>
      <w:r w:rsidR="000723C1">
        <w:t xml:space="preserve"> of Healthway posts</w:t>
      </w:r>
      <w:r w:rsidR="00C3119D">
        <w:t xml:space="preserve"> from social media/newsletters etc.</w:t>
      </w:r>
      <w:r w:rsidR="000723C1">
        <w:t>)</w:t>
      </w:r>
      <w:r w:rsidR="00621FBF">
        <w:rPr>
          <w:lang w:val="en-GB"/>
        </w:rPr>
        <w:t>.</w:t>
      </w:r>
    </w:p>
    <w:tbl>
      <w:tblPr>
        <w:tblW w:w="921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3"/>
      </w:tblGrid>
      <w:tr w:rsidR="00BB3882" w:rsidRPr="00E102C5" w14:paraId="1A27E2E1" w14:textId="77777777" w:rsidTr="009F187E">
        <w:trPr>
          <w:trHeight w:val="917"/>
        </w:trPr>
        <w:tc>
          <w:tcPr>
            <w:tcW w:w="9213" w:type="dxa"/>
            <w:shd w:val="clear" w:color="auto" w:fill="auto"/>
          </w:tcPr>
          <w:sdt>
            <w:sdtPr>
              <w:rPr>
                <w:rStyle w:val="PlaceholderText"/>
                <w:sz w:val="22"/>
                <w:szCs w:val="22"/>
              </w:rPr>
              <w:id w:val="1214766130"/>
              <w:placeholder>
                <w:docPart w:val="2D081F608D8545C682A8C6B5CA1A4AFA"/>
              </w:placeholder>
            </w:sdtPr>
            <w:sdtEndPr>
              <w:rPr>
                <w:rStyle w:val="PlaceholderText"/>
              </w:rPr>
            </w:sdtEndPr>
            <w:sdtContent>
              <w:p w14:paraId="1A27E2E0" w14:textId="77777777" w:rsidR="00BB3882" w:rsidRPr="00E102C5" w:rsidRDefault="00E15488" w:rsidP="00C30715">
                <w:pPr>
                  <w:spacing w:before="100" w:after="100"/>
                  <w:ind w:left="283" w:hanging="357"/>
                  <w:rPr>
                    <w:sz w:val="22"/>
                    <w:szCs w:val="22"/>
                  </w:rPr>
                </w:pPr>
                <w:r w:rsidRPr="00E102C5">
                  <w:rPr>
                    <w:rStyle w:val="PlaceholderText"/>
                    <w:sz w:val="22"/>
                    <w:szCs w:val="22"/>
                  </w:rPr>
                  <w:t>Click here to enter text.</w:t>
                </w:r>
              </w:p>
            </w:sdtContent>
          </w:sdt>
        </w:tc>
      </w:tr>
    </w:tbl>
    <w:p w14:paraId="1A27E2E2" w14:textId="77777777" w:rsidR="00134D97" w:rsidRPr="00E102C5" w:rsidRDefault="00134D97" w:rsidP="00B559E5">
      <w:pPr>
        <w:rPr>
          <w:lang w:val="en-GB"/>
        </w:rPr>
      </w:pPr>
    </w:p>
    <w:p w14:paraId="1A27E2E3" w14:textId="7A583D1E" w:rsidR="00134D97" w:rsidRDefault="00C30715" w:rsidP="00CA52C8">
      <w:pPr>
        <w:pStyle w:val="QuestionHeading"/>
        <w:rPr>
          <w:lang w:val="en-GB"/>
        </w:rPr>
      </w:pPr>
      <w:r w:rsidRPr="00E102C5">
        <w:t xml:space="preserve">Comment on the </w:t>
      </w:r>
      <w:r w:rsidR="000723C1">
        <w:t xml:space="preserve">overall success of your event, </w:t>
      </w:r>
      <w:r w:rsidR="00E04A56">
        <w:t>including new community partnerships and how you promoted the Children’s Week Theme</w:t>
      </w:r>
      <w:r w:rsidR="009B39CD">
        <w:t xml:space="preserve"> ‘</w:t>
      </w:r>
      <w:r w:rsidR="009F187E" w:rsidRPr="009F187E">
        <w:t>Children have the right to choose their own friends and safely connect with others</w:t>
      </w:r>
      <w:r w:rsidR="009B39CD">
        <w:t>’</w:t>
      </w:r>
      <w:r w:rsidR="00E04A56">
        <w:t>.</w:t>
      </w:r>
      <w:r w:rsidR="00EB6A64">
        <w:t xml:space="preserve"> </w:t>
      </w:r>
    </w:p>
    <w:tbl>
      <w:tblPr>
        <w:tblW w:w="921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3"/>
      </w:tblGrid>
      <w:tr w:rsidR="00BB3882" w:rsidRPr="00E102C5" w14:paraId="1A27E2E5" w14:textId="77777777" w:rsidTr="009F187E">
        <w:trPr>
          <w:trHeight w:val="952"/>
        </w:trPr>
        <w:tc>
          <w:tcPr>
            <w:tcW w:w="9213" w:type="dxa"/>
            <w:shd w:val="clear" w:color="auto" w:fill="auto"/>
          </w:tcPr>
          <w:bookmarkStart w:id="5" w:name="_Toc394407317" w:displacedByCustomXml="next"/>
          <w:bookmarkStart w:id="6" w:name="_Toc394407376" w:displacedByCustomXml="next"/>
          <w:sdt>
            <w:sdtPr>
              <w:rPr>
                <w:rStyle w:val="PlaceholderText"/>
                <w:sz w:val="22"/>
                <w:szCs w:val="22"/>
              </w:rPr>
              <w:id w:val="-750586492"/>
              <w:placeholder>
                <w:docPart w:val="2D081F608D8545C682A8C6B5CA1A4AFA"/>
              </w:placeholder>
            </w:sdtPr>
            <w:sdtEndPr>
              <w:rPr>
                <w:rStyle w:val="PlaceholderText"/>
              </w:rPr>
            </w:sdtEndPr>
            <w:sdtContent>
              <w:p w14:paraId="1A27E2E4" w14:textId="77777777" w:rsidR="00BB3882" w:rsidRPr="00E102C5" w:rsidRDefault="00E15488" w:rsidP="00C30715">
                <w:pPr>
                  <w:spacing w:before="100" w:after="100"/>
                  <w:ind w:left="283" w:hanging="357"/>
                  <w:rPr>
                    <w:sz w:val="22"/>
                    <w:szCs w:val="22"/>
                  </w:rPr>
                </w:pPr>
                <w:r w:rsidRPr="00E102C5">
                  <w:rPr>
                    <w:rStyle w:val="PlaceholderText"/>
                    <w:sz w:val="22"/>
                    <w:szCs w:val="22"/>
                  </w:rPr>
                  <w:t>Click here to enter text.</w:t>
                </w:r>
              </w:p>
            </w:sdtContent>
          </w:sdt>
        </w:tc>
      </w:tr>
      <w:bookmarkEnd w:id="6"/>
      <w:bookmarkEnd w:id="5"/>
    </w:tbl>
    <w:p w14:paraId="1A27E2E6" w14:textId="77777777" w:rsidR="00D8656A" w:rsidRPr="009F187E" w:rsidRDefault="00D8656A" w:rsidP="009F187E">
      <w:pPr>
        <w:rPr>
          <w:lang w:val="en-GB"/>
        </w:rPr>
      </w:pPr>
    </w:p>
    <w:p w14:paraId="1A27E2E7" w14:textId="77777777" w:rsidR="00CA52C8" w:rsidRDefault="00EB6A64" w:rsidP="00CA52C8">
      <w:pPr>
        <w:pStyle w:val="QuestionHeading"/>
      </w:pPr>
      <w:r>
        <w:t>Would you do anything differently?</w:t>
      </w:r>
    </w:p>
    <w:tbl>
      <w:tblPr>
        <w:tblW w:w="921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3"/>
      </w:tblGrid>
      <w:tr w:rsidR="00EB6A64" w:rsidRPr="00E102C5" w14:paraId="1A27E2E9" w14:textId="77777777" w:rsidTr="00EE50C9">
        <w:trPr>
          <w:trHeight w:val="1063"/>
        </w:trPr>
        <w:tc>
          <w:tcPr>
            <w:tcW w:w="9213" w:type="dxa"/>
            <w:shd w:val="clear" w:color="auto" w:fill="auto"/>
          </w:tcPr>
          <w:sdt>
            <w:sdtPr>
              <w:rPr>
                <w:rStyle w:val="PlaceholderText"/>
                <w:sz w:val="22"/>
                <w:szCs w:val="22"/>
              </w:rPr>
              <w:id w:val="-1954702198"/>
              <w:placeholder>
                <w:docPart w:val="7B20B03E3C2647FA9F0FAB20D4FAA453"/>
              </w:placeholder>
            </w:sdtPr>
            <w:sdtEndPr>
              <w:rPr>
                <w:rStyle w:val="PlaceholderText"/>
              </w:rPr>
            </w:sdtEndPr>
            <w:sdtContent>
              <w:p w14:paraId="1A27E2E8" w14:textId="77777777" w:rsidR="00EB6A64" w:rsidRPr="00E102C5" w:rsidRDefault="00EB6A64" w:rsidP="00EE50C9">
                <w:pPr>
                  <w:spacing w:before="100" w:after="100"/>
                  <w:ind w:left="283" w:hanging="357"/>
                  <w:rPr>
                    <w:sz w:val="22"/>
                    <w:szCs w:val="22"/>
                  </w:rPr>
                </w:pPr>
                <w:r w:rsidRPr="00E102C5">
                  <w:rPr>
                    <w:rStyle w:val="PlaceholderText"/>
                    <w:sz w:val="22"/>
                    <w:szCs w:val="22"/>
                  </w:rPr>
                  <w:t>Click here to enter text.</w:t>
                </w:r>
              </w:p>
            </w:sdtContent>
          </w:sdt>
        </w:tc>
      </w:tr>
    </w:tbl>
    <w:p w14:paraId="1A27E2EA" w14:textId="77777777" w:rsidR="00EB6A64" w:rsidRDefault="00EB6A64" w:rsidP="00CA52C8">
      <w:pPr>
        <w:pStyle w:val="QuestionHeading"/>
      </w:pPr>
    </w:p>
    <w:p w14:paraId="1A27E2EB" w14:textId="77777777" w:rsidR="0022219E" w:rsidRDefault="0022219E" w:rsidP="00CA52C8">
      <w:pPr>
        <w:pStyle w:val="QuestionHeading"/>
      </w:pPr>
    </w:p>
    <w:p w14:paraId="1A27E2ED" w14:textId="77777777" w:rsidR="0022219E" w:rsidRDefault="0022219E" w:rsidP="00CA52C8">
      <w:pPr>
        <w:pStyle w:val="QuestionHeading"/>
      </w:pPr>
    </w:p>
    <w:p w14:paraId="1A27E2EE" w14:textId="77777777" w:rsidR="00EB6A64" w:rsidRDefault="00EB6A64" w:rsidP="0022219E">
      <w:pPr>
        <w:pStyle w:val="Heading1"/>
      </w:pPr>
      <w:r>
        <w:t>Comments or feedback</w:t>
      </w:r>
    </w:p>
    <w:p w14:paraId="1A27E2EF" w14:textId="77777777" w:rsidR="00EB6A64" w:rsidRPr="00EB6A64" w:rsidRDefault="00EB6A64" w:rsidP="00EB6A64">
      <w:pPr>
        <w:pStyle w:val="QuestionHeading"/>
      </w:pPr>
      <w:r w:rsidRPr="00EB6A64">
        <w:t>In the last 10 years, how many years have you hosted a Children's Week activity?</w:t>
      </w:r>
    </w:p>
    <w:tbl>
      <w:tblPr>
        <w:tblpPr w:leftFromText="180" w:rightFromText="180" w:vertAnchor="text" w:horzAnchor="margin" w:tblpX="642" w:tblpY="4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EB6A64" w:rsidRPr="00AE326D" w14:paraId="1A27E2F1" w14:textId="77777777" w:rsidTr="00EE50C9">
        <w:sdt>
          <w:sdtPr>
            <w:rPr>
              <w:sz w:val="22"/>
              <w:szCs w:val="22"/>
            </w:rPr>
            <w:id w:val="1481658333"/>
            <w:placeholder>
              <w:docPart w:val="E0D590156B4940B896C22A915BC4E19B"/>
            </w:placeholder>
          </w:sdtPr>
          <w:sdtEndPr/>
          <w:sdtContent>
            <w:tc>
              <w:tcPr>
                <w:tcW w:w="9072" w:type="dxa"/>
                <w:shd w:val="clear" w:color="auto" w:fill="auto"/>
              </w:tcPr>
              <w:p w14:paraId="1A27E2F0" w14:textId="77777777" w:rsidR="00EB6A64" w:rsidRPr="00AE326D" w:rsidRDefault="00EB6A64" w:rsidP="00EB6A64">
                <w:pPr>
                  <w:spacing w:before="120" w:after="0" w:line="23" w:lineRule="atLeast"/>
                  <w:ind w:right="227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Insert number only.</w:t>
                </w:r>
              </w:p>
            </w:tc>
          </w:sdtContent>
        </w:sdt>
      </w:tr>
    </w:tbl>
    <w:p w14:paraId="1A27E2F2" w14:textId="77777777" w:rsidR="00EB6A64" w:rsidRPr="00AE326D" w:rsidRDefault="00EB6A64" w:rsidP="00EB6A64"/>
    <w:p w14:paraId="1A27E2F3" w14:textId="77777777" w:rsidR="00EB6A64" w:rsidRDefault="00EB6A64" w:rsidP="00CA52C8">
      <w:pPr>
        <w:pStyle w:val="QuestionHeading"/>
        <w:rPr>
          <w:rFonts w:ascii="DejaVuSans-Bold" w:hAnsi="DejaVuSans-Bold" w:cs="DejaVuSans-Bold"/>
          <w:b/>
          <w:bCs/>
          <w:color w:val="auto"/>
          <w:sz w:val="20"/>
          <w:szCs w:val="20"/>
        </w:rPr>
      </w:pPr>
    </w:p>
    <w:p w14:paraId="1A27E2F4" w14:textId="6EE60DC6" w:rsidR="00EB6A64" w:rsidRDefault="00EB6A64" w:rsidP="00CA52C8">
      <w:pPr>
        <w:pStyle w:val="QuestionHeading"/>
      </w:pPr>
      <w:r>
        <w:t>Why did your organisation host a Children’s Week activity in 20</w:t>
      </w:r>
      <w:r w:rsidR="009F187E">
        <w:t>21</w:t>
      </w:r>
      <w:r>
        <w:t>?</w:t>
      </w:r>
    </w:p>
    <w:tbl>
      <w:tblPr>
        <w:tblW w:w="921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3"/>
      </w:tblGrid>
      <w:tr w:rsidR="00EB6A64" w:rsidRPr="00E102C5" w14:paraId="1A27E2F6" w14:textId="77777777" w:rsidTr="00EE50C9">
        <w:trPr>
          <w:trHeight w:val="1063"/>
        </w:trPr>
        <w:tc>
          <w:tcPr>
            <w:tcW w:w="9213" w:type="dxa"/>
            <w:shd w:val="clear" w:color="auto" w:fill="auto"/>
          </w:tcPr>
          <w:sdt>
            <w:sdtPr>
              <w:rPr>
                <w:rStyle w:val="PlaceholderText"/>
                <w:sz w:val="22"/>
                <w:szCs w:val="22"/>
              </w:rPr>
              <w:id w:val="-462970910"/>
              <w:placeholder>
                <w:docPart w:val="D87559B4C27C45DCB0ABE49A6DCF34BC"/>
              </w:placeholder>
            </w:sdtPr>
            <w:sdtEndPr>
              <w:rPr>
                <w:rStyle w:val="PlaceholderText"/>
              </w:rPr>
            </w:sdtEndPr>
            <w:sdtContent>
              <w:p w14:paraId="1A27E2F5" w14:textId="77777777" w:rsidR="00EB6A64" w:rsidRPr="00E102C5" w:rsidRDefault="00EB6A64" w:rsidP="00EE50C9">
                <w:pPr>
                  <w:spacing w:before="100" w:after="100"/>
                  <w:ind w:left="283" w:hanging="357"/>
                  <w:rPr>
                    <w:sz w:val="22"/>
                    <w:szCs w:val="22"/>
                  </w:rPr>
                </w:pPr>
                <w:r w:rsidRPr="00E102C5">
                  <w:rPr>
                    <w:rStyle w:val="PlaceholderText"/>
                    <w:sz w:val="22"/>
                    <w:szCs w:val="22"/>
                  </w:rPr>
                  <w:t>Click here to enter text.</w:t>
                </w:r>
              </w:p>
            </w:sdtContent>
          </w:sdt>
        </w:tc>
      </w:tr>
    </w:tbl>
    <w:p w14:paraId="1A27E2F7" w14:textId="77777777" w:rsidR="00EB6A64" w:rsidRDefault="00EB6A64" w:rsidP="00CA52C8">
      <w:pPr>
        <w:pStyle w:val="QuestionHeading"/>
      </w:pPr>
    </w:p>
    <w:p w14:paraId="1A27E2F8" w14:textId="35D3A17B" w:rsidR="00CA52C8" w:rsidRDefault="00CA52C8" w:rsidP="00CA52C8">
      <w:pPr>
        <w:pStyle w:val="QuestionHeading"/>
      </w:pPr>
      <w:r>
        <w:t xml:space="preserve">Do you have any comments or feedback on how to improve </w:t>
      </w:r>
      <w:r w:rsidR="009F187E">
        <w:t xml:space="preserve">Children’s Week or the </w:t>
      </w:r>
      <w:r>
        <w:t xml:space="preserve">Children’s Week </w:t>
      </w:r>
      <w:r w:rsidR="009F187E">
        <w:t xml:space="preserve">Community Grants Program </w:t>
      </w:r>
      <w:r>
        <w:t>next year?</w:t>
      </w:r>
    </w:p>
    <w:tbl>
      <w:tblPr>
        <w:tblW w:w="921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3"/>
      </w:tblGrid>
      <w:tr w:rsidR="00EB6A64" w:rsidRPr="00E102C5" w14:paraId="1A27E2FA" w14:textId="77777777" w:rsidTr="00EE50C9">
        <w:trPr>
          <w:trHeight w:val="1063"/>
        </w:trPr>
        <w:tc>
          <w:tcPr>
            <w:tcW w:w="9213" w:type="dxa"/>
            <w:shd w:val="clear" w:color="auto" w:fill="auto"/>
          </w:tcPr>
          <w:sdt>
            <w:sdtPr>
              <w:rPr>
                <w:rStyle w:val="PlaceholderText"/>
                <w:sz w:val="22"/>
                <w:szCs w:val="22"/>
              </w:rPr>
              <w:id w:val="-1670241180"/>
              <w:placeholder>
                <w:docPart w:val="58233E46777C4B72AB51BD731CA51B9A"/>
              </w:placeholder>
            </w:sdtPr>
            <w:sdtEndPr>
              <w:rPr>
                <w:rStyle w:val="PlaceholderText"/>
              </w:rPr>
            </w:sdtEndPr>
            <w:sdtContent>
              <w:p w14:paraId="1A27E2F9" w14:textId="77777777" w:rsidR="00EB6A64" w:rsidRPr="00E102C5" w:rsidRDefault="00EB6A64" w:rsidP="00EE50C9">
                <w:pPr>
                  <w:spacing w:before="100" w:after="100"/>
                  <w:ind w:left="283" w:hanging="357"/>
                  <w:rPr>
                    <w:sz w:val="22"/>
                    <w:szCs w:val="22"/>
                  </w:rPr>
                </w:pPr>
                <w:r w:rsidRPr="00E102C5">
                  <w:rPr>
                    <w:rStyle w:val="PlaceholderText"/>
                    <w:sz w:val="22"/>
                    <w:szCs w:val="22"/>
                  </w:rPr>
                  <w:t>Click here to enter text.</w:t>
                </w:r>
              </w:p>
            </w:sdtContent>
          </w:sdt>
        </w:tc>
      </w:tr>
    </w:tbl>
    <w:p w14:paraId="1A27E2FB" w14:textId="77777777" w:rsidR="00CA52C8" w:rsidRPr="00CA52C8" w:rsidRDefault="00CA52C8" w:rsidP="00CA52C8">
      <w:pPr>
        <w:pStyle w:val="QuestionHeading"/>
      </w:pPr>
    </w:p>
    <w:sectPr w:rsidR="00CA52C8" w:rsidRPr="00CA52C8" w:rsidSect="0022219E">
      <w:type w:val="continuous"/>
      <w:pgSz w:w="11906" w:h="16838" w:code="9"/>
      <w:pgMar w:top="1701" w:right="1440" w:bottom="1701" w:left="1440" w:header="79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834AC" w14:textId="77777777" w:rsidR="00910A5A" w:rsidRDefault="00910A5A" w:rsidP="00803872">
      <w:r>
        <w:separator/>
      </w:r>
    </w:p>
  </w:endnote>
  <w:endnote w:type="continuationSeparator" w:id="0">
    <w:p w14:paraId="3DD12CB3" w14:textId="77777777" w:rsidR="00910A5A" w:rsidRDefault="00910A5A" w:rsidP="00803872">
      <w:r>
        <w:continuationSeparator/>
      </w:r>
    </w:p>
  </w:endnote>
  <w:endnote w:type="continuationNotice" w:id="1">
    <w:p w14:paraId="6D3CBFE0" w14:textId="77777777" w:rsidR="00DA1914" w:rsidRDefault="00DA1914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jaVuSans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7E301" w14:textId="3C2B7FBE" w:rsidR="008D2BFA" w:rsidRDefault="009F187E">
    <w:pPr>
      <w:pStyle w:val="Footer"/>
    </w:pPr>
    <w:r>
      <w:drawing>
        <wp:inline distT="0" distB="0" distL="0" distR="0" wp14:anchorId="20321823" wp14:editId="49614FC7">
          <wp:extent cx="5731510" cy="574040"/>
          <wp:effectExtent l="0" t="0" r="254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27E302" w14:textId="77777777" w:rsidR="00002095" w:rsidRPr="00002095" w:rsidRDefault="00B37570" w:rsidP="00B37570">
    <w:pPr>
      <w:widowControl w:val="0"/>
      <w:tabs>
        <w:tab w:val="left" w:pos="3983"/>
      </w:tabs>
      <w:autoSpaceDE w:val="0"/>
      <w:autoSpaceDN w:val="0"/>
      <w:adjustRightInd w:val="0"/>
      <w:spacing w:after="0"/>
      <w:rPr>
        <w:rFonts w:eastAsia="Times New Roman"/>
        <w:color w:val="575347"/>
        <w:sz w:val="16"/>
        <w:szCs w:val="16"/>
        <w:lang w:val="en-US" w:eastAsia="en-AU"/>
      </w:rPr>
    </w:pPr>
    <w:r>
      <w:rPr>
        <w:rFonts w:eastAsia="Times New Roman"/>
        <w:color w:val="575347"/>
        <w:sz w:val="16"/>
        <w:szCs w:val="16"/>
        <w:lang w:val="en-US" w:eastAsia="en-AU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7E303" w14:textId="77777777" w:rsidR="00035AE6" w:rsidRPr="00B26E45" w:rsidRDefault="00035AE6" w:rsidP="00B26E45">
    <w:pPr>
      <w:pStyle w:val="Footer"/>
    </w:pPr>
    <w:r w:rsidRPr="0063768C">
      <w:t xml:space="preserve">Page </w:t>
    </w:r>
    <w:r w:rsidRPr="0063768C">
      <w:fldChar w:fldCharType="begin"/>
    </w:r>
    <w:r w:rsidRPr="0063768C">
      <w:instrText xml:space="preserve"> PAGE </w:instrText>
    </w:r>
    <w:r w:rsidRPr="0063768C">
      <w:fldChar w:fldCharType="separate"/>
    </w:r>
    <w:r w:rsidR="005F2609">
      <w:t>15</w:t>
    </w:r>
    <w:r w:rsidRPr="0063768C">
      <w:fldChar w:fldCharType="end"/>
    </w:r>
    <w:r w:rsidRPr="0063768C">
      <w:t xml:space="preserve"> of </w:t>
    </w:r>
    <w:r w:rsidRPr="0063768C">
      <w:fldChar w:fldCharType="begin"/>
    </w:r>
    <w:r w:rsidRPr="0063768C">
      <w:instrText xml:space="preserve"> NUMPAGES  </w:instrText>
    </w:r>
    <w:r w:rsidRPr="0063768C">
      <w:fldChar w:fldCharType="separate"/>
    </w:r>
    <w:r w:rsidR="00942665">
      <w:t>6</w:t>
    </w:r>
    <w:r w:rsidRPr="0063768C">
      <w:fldChar w:fldCharType="end"/>
    </w:r>
    <w:r w:rsidRPr="0063768C">
      <w:t xml:space="preserve"> </w:t>
    </w:r>
    <w:r>
      <w:t>–</w:t>
    </w:r>
    <w:r w:rsidRPr="0063768C">
      <w:t xml:space="preserve"> </w:t>
    </w:r>
    <w:r>
      <w:t xml:space="preserve">Service Delivery Data Report – Parenting Services (template)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DA2B40" w14:textId="77777777" w:rsidR="00910A5A" w:rsidRDefault="00910A5A" w:rsidP="00803872">
      <w:r>
        <w:separator/>
      </w:r>
    </w:p>
  </w:footnote>
  <w:footnote w:type="continuationSeparator" w:id="0">
    <w:p w14:paraId="46F3C96C" w14:textId="77777777" w:rsidR="00910A5A" w:rsidRDefault="00910A5A" w:rsidP="00803872">
      <w:r>
        <w:continuationSeparator/>
      </w:r>
    </w:p>
  </w:footnote>
  <w:footnote w:type="continuationNotice" w:id="1">
    <w:p w14:paraId="2B1889F2" w14:textId="77777777" w:rsidR="00DA1914" w:rsidRDefault="00DA1914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6876C" w14:textId="77777777" w:rsidR="009F187E" w:rsidRDefault="00194A33" w:rsidP="009F187E">
    <w:pPr>
      <w:pStyle w:val="Header"/>
      <w:jc w:val="right"/>
      <w:rPr>
        <w:b/>
      </w:rPr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1A27E304" wp14:editId="0BAE6CAD">
          <wp:simplePos x="0" y="0"/>
          <wp:positionH relativeFrom="margin">
            <wp:align>left</wp:align>
          </wp:positionH>
          <wp:positionV relativeFrom="paragraph">
            <wp:posOffset>-104140</wp:posOffset>
          </wp:positionV>
          <wp:extent cx="2190408" cy="523240"/>
          <wp:effectExtent l="0" t="0" r="63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90408" cy="523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119D">
      <w:rPr>
        <w:b/>
        <w:sz w:val="32"/>
        <w:szCs w:val="32"/>
      </w:rPr>
      <w:t xml:space="preserve"> </w:t>
    </w:r>
    <w:r w:rsidR="009F187E" w:rsidRPr="009F187E">
      <w:rPr>
        <w:b/>
      </w:rPr>
      <w:t>Go for 2&amp;5 Children’s Week</w:t>
    </w:r>
  </w:p>
  <w:p w14:paraId="1A27E300" w14:textId="7983809D" w:rsidR="00FA6B41" w:rsidRPr="009F187E" w:rsidRDefault="009F187E" w:rsidP="009F187E">
    <w:pPr>
      <w:pStyle w:val="Header"/>
      <w:jc w:val="right"/>
      <w:rPr>
        <w:b/>
      </w:rPr>
    </w:pPr>
    <w:r w:rsidRPr="009F187E">
      <w:rPr>
        <w:b/>
      </w:rPr>
      <w:t xml:space="preserve">Community </w:t>
    </w:r>
    <w:r w:rsidR="00A511C7" w:rsidRPr="009F187E">
      <w:rPr>
        <w:b/>
      </w:rPr>
      <w:t>Grant</w:t>
    </w:r>
    <w:r>
      <w:rPr>
        <w:b/>
      </w:rPr>
      <w:t>s</w:t>
    </w:r>
    <w:r w:rsidR="00A511C7" w:rsidRPr="009F187E">
      <w:rPr>
        <w:b/>
      </w:rPr>
      <w:t xml:space="preserve"> Evaluation Template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F643A4"/>
    <w:multiLevelType w:val="multilevel"/>
    <w:tmpl w:val="4A16B0BE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color w:val="3C3C3C"/>
        <w:sz w:val="24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  <w:color w:val="965014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3C3C3C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3C3C3C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3C3C3C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3C3C3C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3C3C3C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3C3C3C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3C3C3C"/>
        <w:sz w:val="24"/>
      </w:rPr>
    </w:lvl>
  </w:abstractNum>
  <w:abstractNum w:abstractNumId="1" w15:restartNumberingAfterBreak="0">
    <w:nsid w:val="44246DA4"/>
    <w:multiLevelType w:val="multilevel"/>
    <w:tmpl w:val="1260602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47507AEF"/>
    <w:multiLevelType w:val="multilevel"/>
    <w:tmpl w:val="091CE352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  <w:i w:val="0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i w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4AB70B51"/>
    <w:multiLevelType w:val="hybridMultilevel"/>
    <w:tmpl w:val="AB08FAE0"/>
    <w:lvl w:ilvl="0" w:tplc="C89C7B4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C823AA">
      <w:start w:val="1"/>
      <w:numFmt w:val="bullet"/>
      <w:pStyle w:val="List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FD34BE"/>
    <w:multiLevelType w:val="hybridMultilevel"/>
    <w:tmpl w:val="DF4CF2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A1A"/>
    <w:rsid w:val="000017D1"/>
    <w:rsid w:val="00001C98"/>
    <w:rsid w:val="00002095"/>
    <w:rsid w:val="00010565"/>
    <w:rsid w:val="00010753"/>
    <w:rsid w:val="00015A9C"/>
    <w:rsid w:val="00026326"/>
    <w:rsid w:val="0002638A"/>
    <w:rsid w:val="00035AE6"/>
    <w:rsid w:val="00041FE6"/>
    <w:rsid w:val="000422D4"/>
    <w:rsid w:val="000432C9"/>
    <w:rsid w:val="0004584A"/>
    <w:rsid w:val="00045901"/>
    <w:rsid w:val="00056338"/>
    <w:rsid w:val="00060E12"/>
    <w:rsid w:val="00066C4E"/>
    <w:rsid w:val="000723C1"/>
    <w:rsid w:val="000857DC"/>
    <w:rsid w:val="000865A0"/>
    <w:rsid w:val="0008745F"/>
    <w:rsid w:val="0009352D"/>
    <w:rsid w:val="00093D4D"/>
    <w:rsid w:val="000A26FB"/>
    <w:rsid w:val="000A4A8A"/>
    <w:rsid w:val="000A778D"/>
    <w:rsid w:val="000A7D54"/>
    <w:rsid w:val="000B0A03"/>
    <w:rsid w:val="000C0B2C"/>
    <w:rsid w:val="000C3E9F"/>
    <w:rsid w:val="000D6908"/>
    <w:rsid w:val="000D6F11"/>
    <w:rsid w:val="000E0B63"/>
    <w:rsid w:val="000E33C6"/>
    <w:rsid w:val="000E6059"/>
    <w:rsid w:val="000E74B6"/>
    <w:rsid w:val="000F1BF6"/>
    <w:rsid w:val="000F1D16"/>
    <w:rsid w:val="000F2625"/>
    <w:rsid w:val="000F3CAC"/>
    <w:rsid w:val="000F5B3E"/>
    <w:rsid w:val="00104EE0"/>
    <w:rsid w:val="00112CBF"/>
    <w:rsid w:val="001149B5"/>
    <w:rsid w:val="0012575C"/>
    <w:rsid w:val="001328B1"/>
    <w:rsid w:val="00134D97"/>
    <w:rsid w:val="00135239"/>
    <w:rsid w:val="0013648D"/>
    <w:rsid w:val="00144DB5"/>
    <w:rsid w:val="00146780"/>
    <w:rsid w:val="00152576"/>
    <w:rsid w:val="001535CF"/>
    <w:rsid w:val="0016032D"/>
    <w:rsid w:val="00160D4A"/>
    <w:rsid w:val="00162743"/>
    <w:rsid w:val="00174675"/>
    <w:rsid w:val="00177EE1"/>
    <w:rsid w:val="00192B57"/>
    <w:rsid w:val="00193F4C"/>
    <w:rsid w:val="00194A33"/>
    <w:rsid w:val="00196D4E"/>
    <w:rsid w:val="001A565E"/>
    <w:rsid w:val="001B0870"/>
    <w:rsid w:val="001B0AB3"/>
    <w:rsid w:val="001B15BC"/>
    <w:rsid w:val="001B3BAB"/>
    <w:rsid w:val="001B45E3"/>
    <w:rsid w:val="001B4ACC"/>
    <w:rsid w:val="001C09F3"/>
    <w:rsid w:val="001C147D"/>
    <w:rsid w:val="001C20CC"/>
    <w:rsid w:val="001C4DFC"/>
    <w:rsid w:val="001C6206"/>
    <w:rsid w:val="001C6696"/>
    <w:rsid w:val="001D258B"/>
    <w:rsid w:val="001E044F"/>
    <w:rsid w:val="001E1723"/>
    <w:rsid w:val="001E1A82"/>
    <w:rsid w:val="001E3E2F"/>
    <w:rsid w:val="001E40FE"/>
    <w:rsid w:val="001E43F6"/>
    <w:rsid w:val="001F19D2"/>
    <w:rsid w:val="0020129B"/>
    <w:rsid w:val="002023F5"/>
    <w:rsid w:val="00203EB4"/>
    <w:rsid w:val="002107FE"/>
    <w:rsid w:val="0021307A"/>
    <w:rsid w:val="002135F8"/>
    <w:rsid w:val="0022219E"/>
    <w:rsid w:val="002314AD"/>
    <w:rsid w:val="00233CEF"/>
    <w:rsid w:val="00235E55"/>
    <w:rsid w:val="002456B5"/>
    <w:rsid w:val="002525E9"/>
    <w:rsid w:val="002624D4"/>
    <w:rsid w:val="002753B7"/>
    <w:rsid w:val="00281688"/>
    <w:rsid w:val="00281957"/>
    <w:rsid w:val="00284149"/>
    <w:rsid w:val="00286CB0"/>
    <w:rsid w:val="0028775F"/>
    <w:rsid w:val="002925E3"/>
    <w:rsid w:val="00293369"/>
    <w:rsid w:val="00295369"/>
    <w:rsid w:val="00295AB2"/>
    <w:rsid w:val="00297328"/>
    <w:rsid w:val="002A385F"/>
    <w:rsid w:val="002A4894"/>
    <w:rsid w:val="002A6524"/>
    <w:rsid w:val="002A7465"/>
    <w:rsid w:val="002A7D31"/>
    <w:rsid w:val="002B78A9"/>
    <w:rsid w:val="002B79A1"/>
    <w:rsid w:val="002B7F14"/>
    <w:rsid w:val="002C0A84"/>
    <w:rsid w:val="002C13E0"/>
    <w:rsid w:val="002C403A"/>
    <w:rsid w:val="002C51AC"/>
    <w:rsid w:val="002E2D26"/>
    <w:rsid w:val="002E64D5"/>
    <w:rsid w:val="002E67B0"/>
    <w:rsid w:val="002F119E"/>
    <w:rsid w:val="002F22CB"/>
    <w:rsid w:val="003044F4"/>
    <w:rsid w:val="0030606C"/>
    <w:rsid w:val="00307C09"/>
    <w:rsid w:val="003164AF"/>
    <w:rsid w:val="00317C27"/>
    <w:rsid w:val="00321BA3"/>
    <w:rsid w:val="00331F16"/>
    <w:rsid w:val="00335693"/>
    <w:rsid w:val="003369DD"/>
    <w:rsid w:val="003400E1"/>
    <w:rsid w:val="003436A3"/>
    <w:rsid w:val="00347175"/>
    <w:rsid w:val="0035387E"/>
    <w:rsid w:val="00354D5D"/>
    <w:rsid w:val="0035656C"/>
    <w:rsid w:val="0036291C"/>
    <w:rsid w:val="0036336D"/>
    <w:rsid w:val="00372108"/>
    <w:rsid w:val="00374BFF"/>
    <w:rsid w:val="00376A77"/>
    <w:rsid w:val="003835B8"/>
    <w:rsid w:val="003846A4"/>
    <w:rsid w:val="0039454C"/>
    <w:rsid w:val="00395FBB"/>
    <w:rsid w:val="003A38FA"/>
    <w:rsid w:val="003A47C5"/>
    <w:rsid w:val="003A4A74"/>
    <w:rsid w:val="003A50EF"/>
    <w:rsid w:val="003A6495"/>
    <w:rsid w:val="003B0AEB"/>
    <w:rsid w:val="003B2B57"/>
    <w:rsid w:val="003B48F0"/>
    <w:rsid w:val="003B4F55"/>
    <w:rsid w:val="003B57A1"/>
    <w:rsid w:val="003C017E"/>
    <w:rsid w:val="003C1F3B"/>
    <w:rsid w:val="003C2210"/>
    <w:rsid w:val="003C26FE"/>
    <w:rsid w:val="003C3CE5"/>
    <w:rsid w:val="003D1232"/>
    <w:rsid w:val="003E626C"/>
    <w:rsid w:val="003F339F"/>
    <w:rsid w:val="003F49D9"/>
    <w:rsid w:val="00400D6C"/>
    <w:rsid w:val="004035A8"/>
    <w:rsid w:val="00405FB1"/>
    <w:rsid w:val="00416FB1"/>
    <w:rsid w:val="004206F3"/>
    <w:rsid w:val="00421207"/>
    <w:rsid w:val="0043607E"/>
    <w:rsid w:val="00437348"/>
    <w:rsid w:val="00442649"/>
    <w:rsid w:val="00445D3C"/>
    <w:rsid w:val="00446A9E"/>
    <w:rsid w:val="004544CD"/>
    <w:rsid w:val="00456494"/>
    <w:rsid w:val="00456FBB"/>
    <w:rsid w:val="0046465C"/>
    <w:rsid w:val="00465168"/>
    <w:rsid w:val="0047427B"/>
    <w:rsid w:val="00476FD4"/>
    <w:rsid w:val="004772B8"/>
    <w:rsid w:val="0048256B"/>
    <w:rsid w:val="00482C70"/>
    <w:rsid w:val="004832C3"/>
    <w:rsid w:val="0048680A"/>
    <w:rsid w:val="00487DC0"/>
    <w:rsid w:val="004926D4"/>
    <w:rsid w:val="004926D6"/>
    <w:rsid w:val="004A057B"/>
    <w:rsid w:val="004A471B"/>
    <w:rsid w:val="004A792C"/>
    <w:rsid w:val="004C5CD9"/>
    <w:rsid w:val="004C6B82"/>
    <w:rsid w:val="004C7172"/>
    <w:rsid w:val="004C7B49"/>
    <w:rsid w:val="004D29B1"/>
    <w:rsid w:val="004D5F84"/>
    <w:rsid w:val="004E0019"/>
    <w:rsid w:val="004E012E"/>
    <w:rsid w:val="004E36CA"/>
    <w:rsid w:val="004E41E2"/>
    <w:rsid w:val="004E551C"/>
    <w:rsid w:val="004E5648"/>
    <w:rsid w:val="004E7D96"/>
    <w:rsid w:val="004F5463"/>
    <w:rsid w:val="004F5C58"/>
    <w:rsid w:val="0050137B"/>
    <w:rsid w:val="00501704"/>
    <w:rsid w:val="005029B4"/>
    <w:rsid w:val="00507B99"/>
    <w:rsid w:val="00512F22"/>
    <w:rsid w:val="00514FC5"/>
    <w:rsid w:val="00521603"/>
    <w:rsid w:val="00523672"/>
    <w:rsid w:val="00525C1D"/>
    <w:rsid w:val="005309C7"/>
    <w:rsid w:val="00531C4A"/>
    <w:rsid w:val="005328E1"/>
    <w:rsid w:val="00534722"/>
    <w:rsid w:val="00535342"/>
    <w:rsid w:val="00536686"/>
    <w:rsid w:val="00541C12"/>
    <w:rsid w:val="00547D25"/>
    <w:rsid w:val="0055104E"/>
    <w:rsid w:val="00560A1A"/>
    <w:rsid w:val="00563AC8"/>
    <w:rsid w:val="005711E0"/>
    <w:rsid w:val="00576AAC"/>
    <w:rsid w:val="0058414E"/>
    <w:rsid w:val="00585509"/>
    <w:rsid w:val="005861B8"/>
    <w:rsid w:val="00587EC1"/>
    <w:rsid w:val="005907C1"/>
    <w:rsid w:val="00594362"/>
    <w:rsid w:val="00596229"/>
    <w:rsid w:val="00597BE0"/>
    <w:rsid w:val="005A024F"/>
    <w:rsid w:val="005A0544"/>
    <w:rsid w:val="005A1E36"/>
    <w:rsid w:val="005A3E3D"/>
    <w:rsid w:val="005B0780"/>
    <w:rsid w:val="005B1158"/>
    <w:rsid w:val="005B29E0"/>
    <w:rsid w:val="005C1C3B"/>
    <w:rsid w:val="005C5B5A"/>
    <w:rsid w:val="005D0060"/>
    <w:rsid w:val="005D22D5"/>
    <w:rsid w:val="005D2E87"/>
    <w:rsid w:val="005E0432"/>
    <w:rsid w:val="005E1D2A"/>
    <w:rsid w:val="005F2609"/>
    <w:rsid w:val="005F3AC4"/>
    <w:rsid w:val="005F3C2F"/>
    <w:rsid w:val="0061079B"/>
    <w:rsid w:val="006126ED"/>
    <w:rsid w:val="00617427"/>
    <w:rsid w:val="00617BEE"/>
    <w:rsid w:val="00621FBF"/>
    <w:rsid w:val="0062269D"/>
    <w:rsid w:val="00635F1A"/>
    <w:rsid w:val="00640177"/>
    <w:rsid w:val="00646108"/>
    <w:rsid w:val="006473D8"/>
    <w:rsid w:val="006530E3"/>
    <w:rsid w:val="00654D07"/>
    <w:rsid w:val="00654F69"/>
    <w:rsid w:val="00657FDC"/>
    <w:rsid w:val="00660D19"/>
    <w:rsid w:val="006746F1"/>
    <w:rsid w:val="00682A65"/>
    <w:rsid w:val="00683594"/>
    <w:rsid w:val="006846B0"/>
    <w:rsid w:val="00684F1A"/>
    <w:rsid w:val="006879C0"/>
    <w:rsid w:val="00692D0D"/>
    <w:rsid w:val="00693848"/>
    <w:rsid w:val="00697A4C"/>
    <w:rsid w:val="006A1643"/>
    <w:rsid w:val="006B0E72"/>
    <w:rsid w:val="006C04DE"/>
    <w:rsid w:val="006C45E7"/>
    <w:rsid w:val="006D2D68"/>
    <w:rsid w:val="006D781A"/>
    <w:rsid w:val="006E23F0"/>
    <w:rsid w:val="006E2409"/>
    <w:rsid w:val="006E3832"/>
    <w:rsid w:val="006E56B0"/>
    <w:rsid w:val="006E6264"/>
    <w:rsid w:val="006F1494"/>
    <w:rsid w:val="006F1741"/>
    <w:rsid w:val="006F2CA8"/>
    <w:rsid w:val="007053FC"/>
    <w:rsid w:val="00705F39"/>
    <w:rsid w:val="007112CE"/>
    <w:rsid w:val="00713B13"/>
    <w:rsid w:val="00724C4D"/>
    <w:rsid w:val="007252A4"/>
    <w:rsid w:val="0072533F"/>
    <w:rsid w:val="00726E45"/>
    <w:rsid w:val="00731AC1"/>
    <w:rsid w:val="00737B4B"/>
    <w:rsid w:val="00737FC3"/>
    <w:rsid w:val="00743C35"/>
    <w:rsid w:val="00745794"/>
    <w:rsid w:val="0075021A"/>
    <w:rsid w:val="00751AD2"/>
    <w:rsid w:val="00755B54"/>
    <w:rsid w:val="00756978"/>
    <w:rsid w:val="00756CD0"/>
    <w:rsid w:val="00757534"/>
    <w:rsid w:val="00765408"/>
    <w:rsid w:val="007667BA"/>
    <w:rsid w:val="00770F33"/>
    <w:rsid w:val="007716DC"/>
    <w:rsid w:val="00771C08"/>
    <w:rsid w:val="00772B56"/>
    <w:rsid w:val="007733B8"/>
    <w:rsid w:val="0077535E"/>
    <w:rsid w:val="00775EB9"/>
    <w:rsid w:val="00787D39"/>
    <w:rsid w:val="00793A66"/>
    <w:rsid w:val="007A79CB"/>
    <w:rsid w:val="007C391D"/>
    <w:rsid w:val="007C78B6"/>
    <w:rsid w:val="007D13DF"/>
    <w:rsid w:val="007D176B"/>
    <w:rsid w:val="007D2438"/>
    <w:rsid w:val="007D67CB"/>
    <w:rsid w:val="007F2A21"/>
    <w:rsid w:val="007F5611"/>
    <w:rsid w:val="00802369"/>
    <w:rsid w:val="00803872"/>
    <w:rsid w:val="008051DB"/>
    <w:rsid w:val="008109A7"/>
    <w:rsid w:val="008126C3"/>
    <w:rsid w:val="00814405"/>
    <w:rsid w:val="008214C1"/>
    <w:rsid w:val="0082220D"/>
    <w:rsid w:val="00825D8F"/>
    <w:rsid w:val="00831A26"/>
    <w:rsid w:val="0083278A"/>
    <w:rsid w:val="00832C5F"/>
    <w:rsid w:val="00833247"/>
    <w:rsid w:val="00835FA4"/>
    <w:rsid w:val="00840F3B"/>
    <w:rsid w:val="008456EB"/>
    <w:rsid w:val="00851016"/>
    <w:rsid w:val="00855B20"/>
    <w:rsid w:val="00861EE4"/>
    <w:rsid w:val="00866E53"/>
    <w:rsid w:val="00867A2F"/>
    <w:rsid w:val="00870721"/>
    <w:rsid w:val="0087291C"/>
    <w:rsid w:val="008733D0"/>
    <w:rsid w:val="00873C36"/>
    <w:rsid w:val="00874517"/>
    <w:rsid w:val="00874C68"/>
    <w:rsid w:val="00875E77"/>
    <w:rsid w:val="008779FE"/>
    <w:rsid w:val="00877BAF"/>
    <w:rsid w:val="00877BC5"/>
    <w:rsid w:val="0088306B"/>
    <w:rsid w:val="008848DB"/>
    <w:rsid w:val="008854FF"/>
    <w:rsid w:val="00886DAB"/>
    <w:rsid w:val="0088781E"/>
    <w:rsid w:val="0089374B"/>
    <w:rsid w:val="00897857"/>
    <w:rsid w:val="008A56FE"/>
    <w:rsid w:val="008A76FF"/>
    <w:rsid w:val="008B2F0A"/>
    <w:rsid w:val="008B77CB"/>
    <w:rsid w:val="008C2D75"/>
    <w:rsid w:val="008C2EC8"/>
    <w:rsid w:val="008C449D"/>
    <w:rsid w:val="008C656E"/>
    <w:rsid w:val="008D2BFA"/>
    <w:rsid w:val="008D528F"/>
    <w:rsid w:val="008D5563"/>
    <w:rsid w:val="008E19F7"/>
    <w:rsid w:val="008E1A96"/>
    <w:rsid w:val="008E23D8"/>
    <w:rsid w:val="008E5AA1"/>
    <w:rsid w:val="008E64D3"/>
    <w:rsid w:val="008F1B59"/>
    <w:rsid w:val="008F2377"/>
    <w:rsid w:val="008F61CB"/>
    <w:rsid w:val="008F65A7"/>
    <w:rsid w:val="008F67AF"/>
    <w:rsid w:val="009012E3"/>
    <w:rsid w:val="00910A5A"/>
    <w:rsid w:val="009152E6"/>
    <w:rsid w:val="00915CC2"/>
    <w:rsid w:val="009178C1"/>
    <w:rsid w:val="00921B19"/>
    <w:rsid w:val="009239D9"/>
    <w:rsid w:val="00924604"/>
    <w:rsid w:val="00926F0C"/>
    <w:rsid w:val="0093030C"/>
    <w:rsid w:val="00930595"/>
    <w:rsid w:val="00930DD7"/>
    <w:rsid w:val="009314C6"/>
    <w:rsid w:val="00936A1A"/>
    <w:rsid w:val="00937B76"/>
    <w:rsid w:val="00937D11"/>
    <w:rsid w:val="00942665"/>
    <w:rsid w:val="009437D5"/>
    <w:rsid w:val="00943DA5"/>
    <w:rsid w:val="00944542"/>
    <w:rsid w:val="00946630"/>
    <w:rsid w:val="00947EC5"/>
    <w:rsid w:val="00952E5F"/>
    <w:rsid w:val="0096543E"/>
    <w:rsid w:val="00972F0E"/>
    <w:rsid w:val="009734F1"/>
    <w:rsid w:val="009764C9"/>
    <w:rsid w:val="0098358D"/>
    <w:rsid w:val="00986515"/>
    <w:rsid w:val="009873AA"/>
    <w:rsid w:val="00990D86"/>
    <w:rsid w:val="00996376"/>
    <w:rsid w:val="009A10D2"/>
    <w:rsid w:val="009A4124"/>
    <w:rsid w:val="009A5C89"/>
    <w:rsid w:val="009B39CD"/>
    <w:rsid w:val="009B43D4"/>
    <w:rsid w:val="009B446A"/>
    <w:rsid w:val="009B73F8"/>
    <w:rsid w:val="009C0D24"/>
    <w:rsid w:val="009D1D64"/>
    <w:rsid w:val="009D39C8"/>
    <w:rsid w:val="009D7FB9"/>
    <w:rsid w:val="009E662B"/>
    <w:rsid w:val="009F0ECA"/>
    <w:rsid w:val="009F1877"/>
    <w:rsid w:val="009F187E"/>
    <w:rsid w:val="009F62F6"/>
    <w:rsid w:val="009F73AE"/>
    <w:rsid w:val="00A03557"/>
    <w:rsid w:val="00A12501"/>
    <w:rsid w:val="00A17368"/>
    <w:rsid w:val="00A2516F"/>
    <w:rsid w:val="00A25421"/>
    <w:rsid w:val="00A32808"/>
    <w:rsid w:val="00A35A5A"/>
    <w:rsid w:val="00A41ECC"/>
    <w:rsid w:val="00A511C7"/>
    <w:rsid w:val="00A51E8D"/>
    <w:rsid w:val="00A52156"/>
    <w:rsid w:val="00A52A79"/>
    <w:rsid w:val="00A532B3"/>
    <w:rsid w:val="00A5512B"/>
    <w:rsid w:val="00A55597"/>
    <w:rsid w:val="00A57E24"/>
    <w:rsid w:val="00A6752D"/>
    <w:rsid w:val="00A67E55"/>
    <w:rsid w:val="00A77FC1"/>
    <w:rsid w:val="00A81769"/>
    <w:rsid w:val="00A857AA"/>
    <w:rsid w:val="00A96B3A"/>
    <w:rsid w:val="00A96D56"/>
    <w:rsid w:val="00AA022D"/>
    <w:rsid w:val="00AA0937"/>
    <w:rsid w:val="00AA6287"/>
    <w:rsid w:val="00AB1FE0"/>
    <w:rsid w:val="00AB28CD"/>
    <w:rsid w:val="00AB76B4"/>
    <w:rsid w:val="00AC226C"/>
    <w:rsid w:val="00AC5AD4"/>
    <w:rsid w:val="00AC7242"/>
    <w:rsid w:val="00AC757D"/>
    <w:rsid w:val="00AD2971"/>
    <w:rsid w:val="00AD6AD9"/>
    <w:rsid w:val="00AE053F"/>
    <w:rsid w:val="00AE1AF5"/>
    <w:rsid w:val="00AE1EA9"/>
    <w:rsid w:val="00AE326D"/>
    <w:rsid w:val="00AE4343"/>
    <w:rsid w:val="00AE4DB5"/>
    <w:rsid w:val="00AF18AD"/>
    <w:rsid w:val="00AF7576"/>
    <w:rsid w:val="00AF7D33"/>
    <w:rsid w:val="00B119F1"/>
    <w:rsid w:val="00B13AD9"/>
    <w:rsid w:val="00B14121"/>
    <w:rsid w:val="00B145C1"/>
    <w:rsid w:val="00B15B57"/>
    <w:rsid w:val="00B22FAD"/>
    <w:rsid w:val="00B23C1B"/>
    <w:rsid w:val="00B249C4"/>
    <w:rsid w:val="00B26E45"/>
    <w:rsid w:val="00B3273E"/>
    <w:rsid w:val="00B34B55"/>
    <w:rsid w:val="00B3515A"/>
    <w:rsid w:val="00B36FC6"/>
    <w:rsid w:val="00B37570"/>
    <w:rsid w:val="00B376D1"/>
    <w:rsid w:val="00B43150"/>
    <w:rsid w:val="00B4482D"/>
    <w:rsid w:val="00B4649C"/>
    <w:rsid w:val="00B529B6"/>
    <w:rsid w:val="00B53418"/>
    <w:rsid w:val="00B53DE9"/>
    <w:rsid w:val="00B559E5"/>
    <w:rsid w:val="00B57E8E"/>
    <w:rsid w:val="00B639E8"/>
    <w:rsid w:val="00B67568"/>
    <w:rsid w:val="00B67BE0"/>
    <w:rsid w:val="00B704EF"/>
    <w:rsid w:val="00B82EF4"/>
    <w:rsid w:val="00B85F69"/>
    <w:rsid w:val="00B876BF"/>
    <w:rsid w:val="00B9010D"/>
    <w:rsid w:val="00B9544B"/>
    <w:rsid w:val="00B95505"/>
    <w:rsid w:val="00B96EF7"/>
    <w:rsid w:val="00BB17B2"/>
    <w:rsid w:val="00BB3882"/>
    <w:rsid w:val="00BB6A89"/>
    <w:rsid w:val="00BB7492"/>
    <w:rsid w:val="00BC57BB"/>
    <w:rsid w:val="00BD5422"/>
    <w:rsid w:val="00BE1D84"/>
    <w:rsid w:val="00BE23F7"/>
    <w:rsid w:val="00BE2D7C"/>
    <w:rsid w:val="00BE474F"/>
    <w:rsid w:val="00BE4D32"/>
    <w:rsid w:val="00BF60F4"/>
    <w:rsid w:val="00C0779A"/>
    <w:rsid w:val="00C13CD5"/>
    <w:rsid w:val="00C207E6"/>
    <w:rsid w:val="00C269D3"/>
    <w:rsid w:val="00C30715"/>
    <w:rsid w:val="00C30EEC"/>
    <w:rsid w:val="00C3119D"/>
    <w:rsid w:val="00C33851"/>
    <w:rsid w:val="00C34648"/>
    <w:rsid w:val="00C367B1"/>
    <w:rsid w:val="00C36F3A"/>
    <w:rsid w:val="00C47049"/>
    <w:rsid w:val="00C475DA"/>
    <w:rsid w:val="00C501CF"/>
    <w:rsid w:val="00C504EF"/>
    <w:rsid w:val="00C56B74"/>
    <w:rsid w:val="00C600C5"/>
    <w:rsid w:val="00C6390C"/>
    <w:rsid w:val="00C66028"/>
    <w:rsid w:val="00C71FD8"/>
    <w:rsid w:val="00C72B14"/>
    <w:rsid w:val="00C74CF6"/>
    <w:rsid w:val="00C76226"/>
    <w:rsid w:val="00C765E4"/>
    <w:rsid w:val="00C80D06"/>
    <w:rsid w:val="00C810AC"/>
    <w:rsid w:val="00C815AF"/>
    <w:rsid w:val="00C82D46"/>
    <w:rsid w:val="00C91A79"/>
    <w:rsid w:val="00CA0B4E"/>
    <w:rsid w:val="00CA52C8"/>
    <w:rsid w:val="00CB401E"/>
    <w:rsid w:val="00CB4CA3"/>
    <w:rsid w:val="00CB5D90"/>
    <w:rsid w:val="00CC0257"/>
    <w:rsid w:val="00CC30F8"/>
    <w:rsid w:val="00CC43F0"/>
    <w:rsid w:val="00CD7790"/>
    <w:rsid w:val="00CE158B"/>
    <w:rsid w:val="00CE672F"/>
    <w:rsid w:val="00CE682A"/>
    <w:rsid w:val="00CF2307"/>
    <w:rsid w:val="00D014CA"/>
    <w:rsid w:val="00D254B7"/>
    <w:rsid w:val="00D351F6"/>
    <w:rsid w:val="00D35A3E"/>
    <w:rsid w:val="00D503BD"/>
    <w:rsid w:val="00D52D69"/>
    <w:rsid w:val="00D6045C"/>
    <w:rsid w:val="00D657E9"/>
    <w:rsid w:val="00D658F8"/>
    <w:rsid w:val="00D65BC9"/>
    <w:rsid w:val="00D7118C"/>
    <w:rsid w:val="00D77BF6"/>
    <w:rsid w:val="00D8002D"/>
    <w:rsid w:val="00D82924"/>
    <w:rsid w:val="00D83814"/>
    <w:rsid w:val="00D84F06"/>
    <w:rsid w:val="00D85F8F"/>
    <w:rsid w:val="00D8656A"/>
    <w:rsid w:val="00D96F78"/>
    <w:rsid w:val="00DA1914"/>
    <w:rsid w:val="00DA2BF9"/>
    <w:rsid w:val="00DA3BCE"/>
    <w:rsid w:val="00DA6ACE"/>
    <w:rsid w:val="00DB12B6"/>
    <w:rsid w:val="00DB3AE6"/>
    <w:rsid w:val="00DB6EE7"/>
    <w:rsid w:val="00DC361C"/>
    <w:rsid w:val="00DC70B7"/>
    <w:rsid w:val="00DC767A"/>
    <w:rsid w:val="00DD1EB2"/>
    <w:rsid w:val="00DD330E"/>
    <w:rsid w:val="00DE1118"/>
    <w:rsid w:val="00DE35D6"/>
    <w:rsid w:val="00DE6153"/>
    <w:rsid w:val="00DE6E37"/>
    <w:rsid w:val="00DE74EC"/>
    <w:rsid w:val="00DE7EBD"/>
    <w:rsid w:val="00DE7F88"/>
    <w:rsid w:val="00DF3244"/>
    <w:rsid w:val="00DF394A"/>
    <w:rsid w:val="00DF488E"/>
    <w:rsid w:val="00DF7475"/>
    <w:rsid w:val="00E01246"/>
    <w:rsid w:val="00E04A56"/>
    <w:rsid w:val="00E102C5"/>
    <w:rsid w:val="00E15445"/>
    <w:rsid w:val="00E15488"/>
    <w:rsid w:val="00E174B1"/>
    <w:rsid w:val="00E2173B"/>
    <w:rsid w:val="00E23CAB"/>
    <w:rsid w:val="00E23CB9"/>
    <w:rsid w:val="00E30E84"/>
    <w:rsid w:val="00E37BDB"/>
    <w:rsid w:val="00E4584A"/>
    <w:rsid w:val="00E45E45"/>
    <w:rsid w:val="00E525E9"/>
    <w:rsid w:val="00E5429D"/>
    <w:rsid w:val="00E61180"/>
    <w:rsid w:val="00E67DBC"/>
    <w:rsid w:val="00E7214B"/>
    <w:rsid w:val="00E73D34"/>
    <w:rsid w:val="00E7458A"/>
    <w:rsid w:val="00E75AB2"/>
    <w:rsid w:val="00E777DD"/>
    <w:rsid w:val="00E80FF8"/>
    <w:rsid w:val="00E83029"/>
    <w:rsid w:val="00E842E3"/>
    <w:rsid w:val="00E903EA"/>
    <w:rsid w:val="00E91A30"/>
    <w:rsid w:val="00E94506"/>
    <w:rsid w:val="00E9495D"/>
    <w:rsid w:val="00EA0FF4"/>
    <w:rsid w:val="00EA401F"/>
    <w:rsid w:val="00EA5EFB"/>
    <w:rsid w:val="00EB30B1"/>
    <w:rsid w:val="00EB3100"/>
    <w:rsid w:val="00EB41DB"/>
    <w:rsid w:val="00EB6A64"/>
    <w:rsid w:val="00EB7449"/>
    <w:rsid w:val="00EB7FF5"/>
    <w:rsid w:val="00EC6E04"/>
    <w:rsid w:val="00ED0C69"/>
    <w:rsid w:val="00ED113D"/>
    <w:rsid w:val="00ED1EBE"/>
    <w:rsid w:val="00ED28FE"/>
    <w:rsid w:val="00ED5276"/>
    <w:rsid w:val="00ED61F1"/>
    <w:rsid w:val="00EE22C2"/>
    <w:rsid w:val="00EE4AEA"/>
    <w:rsid w:val="00EE50C9"/>
    <w:rsid w:val="00EE6C73"/>
    <w:rsid w:val="00EF3C46"/>
    <w:rsid w:val="00EF4D60"/>
    <w:rsid w:val="00EF5992"/>
    <w:rsid w:val="00EF6F85"/>
    <w:rsid w:val="00F105B4"/>
    <w:rsid w:val="00F12189"/>
    <w:rsid w:val="00F12E37"/>
    <w:rsid w:val="00F16488"/>
    <w:rsid w:val="00F1664F"/>
    <w:rsid w:val="00F16A7D"/>
    <w:rsid w:val="00F20513"/>
    <w:rsid w:val="00F2182A"/>
    <w:rsid w:val="00F26ECD"/>
    <w:rsid w:val="00F2796F"/>
    <w:rsid w:val="00F27979"/>
    <w:rsid w:val="00F352AA"/>
    <w:rsid w:val="00F402CD"/>
    <w:rsid w:val="00F42077"/>
    <w:rsid w:val="00F44269"/>
    <w:rsid w:val="00F46E0A"/>
    <w:rsid w:val="00F47804"/>
    <w:rsid w:val="00F503AC"/>
    <w:rsid w:val="00F61C91"/>
    <w:rsid w:val="00F62493"/>
    <w:rsid w:val="00F635EF"/>
    <w:rsid w:val="00F66901"/>
    <w:rsid w:val="00F70CD5"/>
    <w:rsid w:val="00F70D1A"/>
    <w:rsid w:val="00F76AAE"/>
    <w:rsid w:val="00F83B27"/>
    <w:rsid w:val="00F84475"/>
    <w:rsid w:val="00F928F6"/>
    <w:rsid w:val="00F92AEC"/>
    <w:rsid w:val="00F968AB"/>
    <w:rsid w:val="00F97310"/>
    <w:rsid w:val="00F97468"/>
    <w:rsid w:val="00FA6B41"/>
    <w:rsid w:val="00FA74AD"/>
    <w:rsid w:val="00FB3AA6"/>
    <w:rsid w:val="00FB5F02"/>
    <w:rsid w:val="00FE2732"/>
    <w:rsid w:val="00FE29E9"/>
    <w:rsid w:val="00FE5EF4"/>
    <w:rsid w:val="00FE717C"/>
    <w:rsid w:val="00FF1990"/>
    <w:rsid w:val="00FF4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A27E25B"/>
  <w15:docId w15:val="{DA6931EF-0560-49A2-96D3-296F301E7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4F69"/>
    <w:pPr>
      <w:spacing w:after="120"/>
    </w:pPr>
    <w:rPr>
      <w:color w:val="595959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78B6"/>
    <w:pPr>
      <w:keepNext/>
      <w:keepLines/>
      <w:numPr>
        <w:numId w:val="5"/>
      </w:numPr>
      <w:spacing w:before="240" w:after="240"/>
      <w:outlineLvl w:val="0"/>
    </w:pPr>
    <w:rPr>
      <w:rFonts w:eastAsia="Times New Roman" w:cs="Times New Roman"/>
      <w:bCs/>
      <w:color w:val="007DBA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079B"/>
    <w:pPr>
      <w:keepNext/>
      <w:keepLines/>
      <w:numPr>
        <w:ilvl w:val="1"/>
        <w:numId w:val="5"/>
      </w:numPr>
      <w:tabs>
        <w:tab w:val="left" w:pos="4590"/>
      </w:tabs>
      <w:outlineLvl w:val="1"/>
    </w:pPr>
    <w:rPr>
      <w:rFonts w:eastAsia="Times New Roman" w:cs="Times New Roman"/>
      <w:bCs/>
      <w:color w:val="965014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54F69"/>
    <w:pPr>
      <w:numPr>
        <w:ilvl w:val="2"/>
        <w:numId w:val="5"/>
      </w:numPr>
      <w:outlineLvl w:val="2"/>
    </w:pPr>
    <w:rPr>
      <w:color w:val="965014"/>
      <w:sz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A17368"/>
    <w:pPr>
      <w:keepNext/>
      <w:numPr>
        <w:ilvl w:val="3"/>
        <w:numId w:val="5"/>
      </w:numPr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5FA4"/>
    <w:pPr>
      <w:keepNext/>
      <w:keepLines/>
      <w:numPr>
        <w:ilvl w:val="4"/>
        <w:numId w:val="5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5FA4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5FA4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5FA4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5FA4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2FA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22FAD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A778D"/>
    <w:pPr>
      <w:spacing w:after="0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0A778D"/>
    <w:rPr>
      <w:sz w:val="20"/>
      <w:szCs w:val="20"/>
    </w:rPr>
  </w:style>
  <w:style w:type="character" w:styleId="FootnoteReference">
    <w:name w:val="footnote reference"/>
    <w:uiPriority w:val="99"/>
    <w:semiHidden/>
    <w:unhideWhenUsed/>
    <w:rsid w:val="000A778D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0A778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A778D"/>
  </w:style>
  <w:style w:type="paragraph" w:styleId="Footer">
    <w:name w:val="footer"/>
    <w:basedOn w:val="Normal"/>
    <w:link w:val="FooterChar"/>
    <w:uiPriority w:val="99"/>
    <w:unhideWhenUsed/>
    <w:rsid w:val="00B26E45"/>
    <w:pPr>
      <w:tabs>
        <w:tab w:val="center" w:pos="4513"/>
        <w:tab w:val="right" w:pos="9026"/>
      </w:tabs>
      <w:spacing w:before="120" w:after="0"/>
    </w:pPr>
    <w:rPr>
      <w:noProof/>
      <w:sz w:val="20"/>
      <w:szCs w:val="20"/>
    </w:rPr>
  </w:style>
  <w:style w:type="character" w:customStyle="1" w:styleId="FooterChar">
    <w:name w:val="Footer Char"/>
    <w:link w:val="Footer"/>
    <w:uiPriority w:val="99"/>
    <w:rsid w:val="00B26E45"/>
    <w:rPr>
      <w:noProof/>
      <w:color w:val="3C3C3C"/>
      <w:sz w:val="20"/>
      <w:szCs w:val="20"/>
    </w:rPr>
  </w:style>
  <w:style w:type="table" w:styleId="TableGrid">
    <w:name w:val="Table Grid"/>
    <w:basedOn w:val="TableNormal"/>
    <w:rsid w:val="00996376"/>
    <w:pPr>
      <w:spacing w:before="120" w:after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E5648"/>
    <w:pPr>
      <w:ind w:left="720"/>
      <w:contextualSpacing/>
    </w:pPr>
  </w:style>
  <w:style w:type="character" w:customStyle="1" w:styleId="Heading1Char">
    <w:name w:val="Heading 1 Char"/>
    <w:link w:val="Heading1"/>
    <w:uiPriority w:val="9"/>
    <w:rsid w:val="007C78B6"/>
    <w:rPr>
      <w:rFonts w:eastAsia="Times New Roman" w:cs="Times New Roman"/>
      <w:bCs/>
      <w:color w:val="007DBA"/>
      <w:sz w:val="32"/>
      <w:szCs w:val="28"/>
      <w:lang w:eastAsia="en-US"/>
    </w:rPr>
  </w:style>
  <w:style w:type="character" w:customStyle="1" w:styleId="Heading2Char">
    <w:name w:val="Heading 2 Char"/>
    <w:link w:val="Heading2"/>
    <w:uiPriority w:val="9"/>
    <w:rsid w:val="0061079B"/>
    <w:rPr>
      <w:rFonts w:eastAsia="Times New Roman" w:cs="Times New Roman"/>
      <w:bCs/>
      <w:color w:val="965014"/>
      <w:sz w:val="22"/>
      <w:szCs w:val="26"/>
      <w:lang w:eastAsia="en-US"/>
    </w:rPr>
  </w:style>
  <w:style w:type="paragraph" w:customStyle="1" w:styleId="SignatureDate">
    <w:name w:val="Signature &amp; Date"/>
    <w:basedOn w:val="BodyText"/>
    <w:qFormat/>
    <w:rsid w:val="00C0779A"/>
    <w:pPr>
      <w:pBdr>
        <w:bottom w:val="single" w:sz="4" w:space="1" w:color="auto"/>
      </w:pBdr>
      <w:tabs>
        <w:tab w:val="left" w:pos="6096"/>
      </w:tabs>
      <w:spacing w:after="600" w:line="360" w:lineRule="auto"/>
    </w:pPr>
  </w:style>
  <w:style w:type="paragraph" w:styleId="BodyText">
    <w:name w:val="Body Text"/>
    <w:basedOn w:val="Normal"/>
    <w:link w:val="BodyTextChar"/>
    <w:uiPriority w:val="99"/>
    <w:unhideWhenUsed/>
    <w:rsid w:val="00726E45"/>
  </w:style>
  <w:style w:type="character" w:customStyle="1" w:styleId="BodyTextChar">
    <w:name w:val="Body Text Char"/>
    <w:link w:val="BodyText"/>
    <w:uiPriority w:val="99"/>
    <w:rsid w:val="00726E45"/>
    <w:rPr>
      <w:color w:val="3C3C3C"/>
    </w:rPr>
  </w:style>
  <w:style w:type="character" w:customStyle="1" w:styleId="Heading3Char">
    <w:name w:val="Heading 3 Char"/>
    <w:link w:val="Heading3"/>
    <w:uiPriority w:val="9"/>
    <w:rsid w:val="00654F69"/>
    <w:rPr>
      <w:color w:val="965014"/>
      <w:sz w:val="22"/>
      <w:szCs w:val="24"/>
      <w:lang w:eastAsia="en-US"/>
    </w:rPr>
  </w:style>
  <w:style w:type="paragraph" w:customStyle="1" w:styleId="TableTextforms">
    <w:name w:val="Table Text (forms)"/>
    <w:basedOn w:val="Normal"/>
    <w:qFormat/>
    <w:rsid w:val="0048680A"/>
    <w:pPr>
      <w:spacing w:before="100" w:after="100"/>
    </w:pPr>
  </w:style>
  <w:style w:type="character" w:styleId="Hyperlink">
    <w:name w:val="Hyperlink"/>
    <w:uiPriority w:val="99"/>
    <w:unhideWhenUsed/>
    <w:rsid w:val="00E4584A"/>
    <w:rPr>
      <w:color w:val="007DBA"/>
      <w:u w:val="single"/>
    </w:rPr>
  </w:style>
  <w:style w:type="character" w:styleId="FollowedHyperlink">
    <w:name w:val="FollowedHyperlink"/>
    <w:uiPriority w:val="99"/>
    <w:semiHidden/>
    <w:unhideWhenUsed/>
    <w:rsid w:val="00B13AD9"/>
    <w:rPr>
      <w:color w:val="007DBA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B53DE9"/>
    <w:rPr>
      <w:b/>
      <w:bCs/>
      <w:color w:val="4F81BD"/>
      <w:sz w:val="18"/>
      <w:szCs w:val="18"/>
    </w:rPr>
  </w:style>
  <w:style w:type="character" w:styleId="PlaceholderText">
    <w:name w:val="Placeholder Text"/>
    <w:uiPriority w:val="99"/>
    <w:semiHidden/>
    <w:rsid w:val="00756978"/>
    <w:rPr>
      <w:color w:val="595959"/>
    </w:rPr>
  </w:style>
  <w:style w:type="character" w:styleId="CommentReference">
    <w:name w:val="annotation reference"/>
    <w:unhideWhenUsed/>
    <w:rsid w:val="00FE717C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E717C"/>
    <w:rPr>
      <w:sz w:val="20"/>
      <w:szCs w:val="20"/>
    </w:rPr>
  </w:style>
  <w:style w:type="character" w:customStyle="1" w:styleId="CommentTextChar">
    <w:name w:val="Comment Text Char"/>
    <w:link w:val="CommentText"/>
    <w:rsid w:val="00FE717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717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E717C"/>
    <w:rPr>
      <w:b/>
      <w:bCs/>
      <w:sz w:val="20"/>
      <w:szCs w:val="20"/>
    </w:rPr>
  </w:style>
  <w:style w:type="paragraph" w:customStyle="1" w:styleId="BodyTextnospacebelow">
    <w:name w:val="Body Text (no space below)"/>
    <w:basedOn w:val="BodyText"/>
    <w:qFormat/>
    <w:rsid w:val="00C34648"/>
    <w:pPr>
      <w:spacing w:after="0"/>
    </w:pPr>
  </w:style>
  <w:style w:type="paragraph" w:customStyle="1" w:styleId="BodyText-spaceabovebelow">
    <w:name w:val="Body Text - space above &amp; below"/>
    <w:basedOn w:val="BodyText"/>
    <w:qFormat/>
    <w:rsid w:val="007733B8"/>
    <w:pPr>
      <w:spacing w:before="200"/>
    </w:pPr>
  </w:style>
  <w:style w:type="paragraph" w:customStyle="1" w:styleId="LogoForm">
    <w:name w:val="Logo (Form)"/>
    <w:basedOn w:val="Normal"/>
    <w:qFormat/>
    <w:rsid w:val="006A1643"/>
    <w:pPr>
      <w:spacing w:after="1920"/>
    </w:pPr>
  </w:style>
  <w:style w:type="paragraph" w:customStyle="1" w:styleId="Table-Left">
    <w:name w:val="Table - Left"/>
    <w:basedOn w:val="Normal"/>
    <w:qFormat/>
    <w:rsid w:val="000D6908"/>
    <w:pPr>
      <w:spacing w:beforeLines="20" w:before="48" w:afterLines="20" w:after="48"/>
      <w:ind w:left="114"/>
    </w:pPr>
    <w:rPr>
      <w:rFonts w:eastAsia="Times New Roman"/>
      <w:color w:val="060606"/>
      <w:sz w:val="23"/>
      <w:szCs w:val="23"/>
      <w:lang w:eastAsia="en-AU"/>
    </w:rPr>
  </w:style>
  <w:style w:type="paragraph" w:customStyle="1" w:styleId="Table-Header">
    <w:name w:val="Table - Header"/>
    <w:basedOn w:val="Normal"/>
    <w:qFormat/>
    <w:rsid w:val="000D6908"/>
    <w:pPr>
      <w:spacing w:beforeLines="20" w:before="48" w:afterLines="20" w:after="48"/>
      <w:ind w:left="114"/>
    </w:pPr>
    <w:rPr>
      <w:rFonts w:eastAsia="Times New Roman"/>
      <w:b/>
      <w:color w:val="005F86"/>
      <w:sz w:val="23"/>
      <w:szCs w:val="23"/>
      <w:lang w:eastAsia="en-AU"/>
    </w:rPr>
  </w:style>
  <w:style w:type="paragraph" w:customStyle="1" w:styleId="YesNo">
    <w:name w:val="Yes No"/>
    <w:basedOn w:val="Normal"/>
    <w:qFormat/>
    <w:rsid w:val="006473D8"/>
    <w:pPr>
      <w:tabs>
        <w:tab w:val="left" w:pos="1134"/>
        <w:tab w:val="left" w:pos="3969"/>
      </w:tabs>
      <w:spacing w:line="312" w:lineRule="auto"/>
    </w:pPr>
    <w:rPr>
      <w:rFonts w:eastAsia="Times New Roman"/>
      <w:color w:val="060606"/>
      <w:lang w:eastAsia="en-AU"/>
    </w:rPr>
  </w:style>
  <w:style w:type="paragraph" w:customStyle="1" w:styleId="QuestionHeading">
    <w:name w:val="Question Heading"/>
    <w:basedOn w:val="Normal"/>
    <w:qFormat/>
    <w:rsid w:val="00654F69"/>
    <w:pPr>
      <w:spacing w:line="312" w:lineRule="auto"/>
    </w:pPr>
    <w:rPr>
      <w:rFonts w:eastAsia="Times New Roman"/>
      <w:color w:val="965014"/>
      <w:lang w:eastAsia="en-AU"/>
    </w:rPr>
  </w:style>
  <w:style w:type="table" w:customStyle="1" w:styleId="TableGrid1">
    <w:name w:val="Table Grid1"/>
    <w:basedOn w:val="TableNormal"/>
    <w:next w:val="TableGrid"/>
    <w:rsid w:val="00F97468"/>
    <w:pPr>
      <w:spacing w:before="120" w:after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x-BlackTextonBlue">
    <w:name w:val="Box - Black Text on Blue"/>
    <w:basedOn w:val="Normal"/>
    <w:qFormat/>
    <w:rsid w:val="006473D8"/>
    <w:pPr>
      <w:shd w:val="clear" w:color="auto" w:fill="E1F4FD"/>
      <w:spacing w:before="240"/>
    </w:pPr>
    <w:rPr>
      <w:color w:val="auto"/>
    </w:rPr>
  </w:style>
  <w:style w:type="paragraph" w:styleId="ListBullet">
    <w:name w:val="List Bullet"/>
    <w:basedOn w:val="Normal"/>
    <w:unhideWhenUsed/>
    <w:rsid w:val="006473D8"/>
    <w:pPr>
      <w:numPr>
        <w:numId w:val="1"/>
      </w:numPr>
      <w:spacing w:line="312" w:lineRule="auto"/>
    </w:pPr>
    <w:rPr>
      <w:rFonts w:eastAsia="Times New Roman"/>
      <w:color w:val="060606"/>
      <w:lang w:eastAsia="en-AU"/>
    </w:rPr>
  </w:style>
  <w:style w:type="paragraph" w:styleId="ListBullet2">
    <w:name w:val="List Bullet 2"/>
    <w:basedOn w:val="Normal"/>
    <w:uiPriority w:val="99"/>
    <w:unhideWhenUsed/>
    <w:rsid w:val="006473D8"/>
    <w:pPr>
      <w:numPr>
        <w:ilvl w:val="1"/>
        <w:numId w:val="1"/>
      </w:numPr>
      <w:spacing w:line="312" w:lineRule="auto"/>
    </w:pPr>
    <w:rPr>
      <w:rFonts w:eastAsia="Times New Roman"/>
      <w:color w:val="060606"/>
      <w:lang w:eastAsia="en-AU"/>
    </w:rPr>
  </w:style>
  <w:style w:type="character" w:customStyle="1" w:styleId="Definitions">
    <w:name w:val="Definitions"/>
    <w:uiPriority w:val="1"/>
    <w:qFormat/>
    <w:rsid w:val="00C36F3A"/>
    <w:rPr>
      <w:b/>
      <w:color w:val="005F86"/>
    </w:rPr>
  </w:style>
  <w:style w:type="paragraph" w:customStyle="1" w:styleId="BodyText-DeepSeaBlue">
    <w:name w:val="Body Text - Deep Sea Blue"/>
    <w:basedOn w:val="Normal"/>
    <w:qFormat/>
    <w:rsid w:val="008051DB"/>
    <w:pPr>
      <w:shd w:val="clear" w:color="auto" w:fill="FFFFFF"/>
      <w:spacing w:line="312" w:lineRule="auto"/>
    </w:pPr>
    <w:rPr>
      <w:rFonts w:eastAsia="Times New Roman"/>
      <w:color w:val="005F86"/>
      <w:lang w:eastAsia="en-AU"/>
    </w:rPr>
  </w:style>
  <w:style w:type="paragraph" w:styleId="BodyTextIndent">
    <w:name w:val="Body Text Indent"/>
    <w:basedOn w:val="Normal"/>
    <w:link w:val="BodyTextIndentChar"/>
    <w:unhideWhenUsed/>
    <w:rsid w:val="00BB3882"/>
    <w:pPr>
      <w:spacing w:line="312" w:lineRule="auto"/>
      <w:ind w:left="283"/>
    </w:pPr>
    <w:rPr>
      <w:rFonts w:eastAsia="Times New Roman"/>
      <w:color w:val="060606"/>
      <w:lang w:eastAsia="en-AU"/>
    </w:rPr>
  </w:style>
  <w:style w:type="character" w:customStyle="1" w:styleId="BodyTextIndentChar">
    <w:name w:val="Body Text Indent Char"/>
    <w:link w:val="BodyTextIndent"/>
    <w:rsid w:val="00BB3882"/>
    <w:rPr>
      <w:rFonts w:eastAsia="Times New Roman"/>
      <w:color w:val="060606"/>
      <w:lang w:eastAsia="en-AU"/>
    </w:rPr>
  </w:style>
  <w:style w:type="paragraph" w:customStyle="1" w:styleId="BodyText-nospacebelow">
    <w:name w:val="Body Text - no space below"/>
    <w:basedOn w:val="BodyText"/>
    <w:qFormat/>
    <w:rsid w:val="008779FE"/>
    <w:pPr>
      <w:spacing w:after="0" w:line="312" w:lineRule="auto"/>
    </w:pPr>
    <w:rPr>
      <w:rFonts w:eastAsia="Times New Roman"/>
      <w:color w:val="060606"/>
      <w:lang w:eastAsia="en-AU"/>
    </w:rPr>
  </w:style>
  <w:style w:type="paragraph" w:styleId="Title">
    <w:name w:val="Title"/>
    <w:basedOn w:val="Heading1"/>
    <w:next w:val="Normal"/>
    <w:link w:val="TitleChar"/>
    <w:uiPriority w:val="10"/>
    <w:qFormat/>
    <w:rsid w:val="00835FA4"/>
    <w:pPr>
      <w:numPr>
        <w:numId w:val="0"/>
      </w:numPr>
      <w:spacing w:after="120"/>
    </w:pPr>
  </w:style>
  <w:style w:type="character" w:customStyle="1" w:styleId="TitleChar">
    <w:name w:val="Title Char"/>
    <w:link w:val="Title"/>
    <w:uiPriority w:val="10"/>
    <w:rsid w:val="00835FA4"/>
    <w:rPr>
      <w:rFonts w:eastAsia="Times New Roman" w:cs="Times New Roman"/>
      <w:bCs/>
      <w:color w:val="007DBA"/>
      <w:sz w:val="32"/>
      <w:szCs w:val="28"/>
      <w:lang w:eastAsia="en-US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0D6908"/>
    <w:pPr>
      <w:shd w:val="clear" w:color="auto" w:fill="FFFFFF"/>
      <w:spacing w:before="120"/>
    </w:pPr>
    <w:rPr>
      <w:color w:val="965014"/>
    </w:rPr>
  </w:style>
  <w:style w:type="character" w:customStyle="1" w:styleId="SubtitleChar">
    <w:name w:val="Subtitle Char"/>
    <w:link w:val="Subtitle"/>
    <w:uiPriority w:val="11"/>
    <w:rsid w:val="000D6908"/>
    <w:rPr>
      <w:rFonts w:eastAsia="Times New Roman" w:cs="Times New Roman"/>
      <w:bCs/>
      <w:color w:val="965014"/>
      <w:sz w:val="32"/>
      <w:szCs w:val="28"/>
      <w:shd w:val="clear" w:color="auto" w:fill="FFFFFF"/>
      <w:lang w:eastAsia="en-US"/>
    </w:rPr>
  </w:style>
  <w:style w:type="character" w:customStyle="1" w:styleId="Character-DeepSeaBlue">
    <w:name w:val="Character - Deep Sea Blue"/>
    <w:uiPriority w:val="1"/>
    <w:qFormat/>
    <w:rsid w:val="000D6908"/>
    <w:rPr>
      <w:color w:val="005F86"/>
    </w:rPr>
  </w:style>
  <w:style w:type="character" w:customStyle="1" w:styleId="Character-Copper">
    <w:name w:val="Character -  Copper"/>
    <w:uiPriority w:val="1"/>
    <w:qFormat/>
    <w:rsid w:val="000D6908"/>
    <w:rPr>
      <w:color w:val="965014"/>
    </w:rPr>
  </w:style>
  <w:style w:type="paragraph" w:customStyle="1" w:styleId="Completed">
    <w:name w:val="Completed"/>
    <w:qFormat/>
    <w:rsid w:val="001C147D"/>
    <w:pPr>
      <w:spacing w:before="240" w:after="120"/>
    </w:pPr>
    <w:rPr>
      <w:rFonts w:eastAsia="Times New Roman" w:cs="Times New Roman"/>
      <w:bCs/>
      <w:color w:val="965014"/>
      <w:sz w:val="28"/>
      <w:szCs w:val="26"/>
      <w:lang w:eastAsia="en-US"/>
    </w:rPr>
  </w:style>
  <w:style w:type="paragraph" w:customStyle="1" w:styleId="LowMedHi">
    <w:name w:val="Low Med Hi"/>
    <w:basedOn w:val="Normal"/>
    <w:qFormat/>
    <w:rsid w:val="00657FDC"/>
    <w:pPr>
      <w:tabs>
        <w:tab w:val="left" w:pos="3119"/>
        <w:tab w:val="left" w:pos="6663"/>
      </w:tabs>
      <w:spacing w:after="240"/>
      <w:ind w:left="720" w:hanging="720"/>
    </w:pPr>
    <w:rPr>
      <w:rFonts w:eastAsia="Times New Roman" w:cs="Times New Roman"/>
      <w:color w:val="auto"/>
      <w:sz w:val="32"/>
      <w:szCs w:val="32"/>
      <w:lang w:eastAsia="en-AU"/>
    </w:rPr>
  </w:style>
  <w:style w:type="paragraph" w:customStyle="1" w:styleId="Box-BluetextonBlue">
    <w:name w:val="Box - Blue text on Blue"/>
    <w:basedOn w:val="Normal"/>
    <w:qFormat/>
    <w:rsid w:val="006879C0"/>
    <w:pPr>
      <w:shd w:val="clear" w:color="auto" w:fill="FFFFFF"/>
      <w:spacing w:line="312" w:lineRule="auto"/>
    </w:pPr>
    <w:rPr>
      <w:rFonts w:eastAsia="Times New Roman"/>
      <w:color w:val="005F86"/>
      <w:lang w:eastAsia="en-AU"/>
    </w:rPr>
  </w:style>
  <w:style w:type="character" w:customStyle="1" w:styleId="Character-Copper0">
    <w:name w:val="Character - Copper"/>
    <w:uiPriority w:val="1"/>
    <w:qFormat/>
    <w:rsid w:val="006879C0"/>
    <w:rPr>
      <w:color w:val="965014"/>
    </w:rPr>
  </w:style>
  <w:style w:type="paragraph" w:customStyle="1" w:styleId="Table">
    <w:name w:val="Table"/>
    <w:basedOn w:val="Normal"/>
    <w:rsid w:val="00E5429D"/>
    <w:pPr>
      <w:widowControl w:val="0"/>
      <w:spacing w:after="0"/>
    </w:pPr>
    <w:rPr>
      <w:rFonts w:ascii="Times New Roman" w:eastAsia="Times New Roman" w:hAnsi="Times New Roman" w:cs="Times New Roman"/>
      <w:color w:val="auto"/>
      <w:sz w:val="20"/>
      <w:szCs w:val="20"/>
      <w:lang w:val="en-GB" w:eastAsia="en-AU"/>
    </w:rPr>
  </w:style>
  <w:style w:type="table" w:customStyle="1" w:styleId="TableGrid2">
    <w:name w:val="Table Grid2"/>
    <w:basedOn w:val="TableNormal"/>
    <w:next w:val="TableGrid"/>
    <w:rsid w:val="00A77FC1"/>
    <w:pPr>
      <w:spacing w:before="120" w:after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link w:val="Heading4"/>
    <w:uiPriority w:val="9"/>
    <w:semiHidden/>
    <w:rsid w:val="00A17368"/>
    <w:rPr>
      <w:rFonts w:ascii="Calibri" w:eastAsia="Times New Roman" w:hAnsi="Calibri" w:cs="Times New Roman"/>
      <w:b/>
      <w:bCs/>
      <w:color w:val="595959"/>
      <w:sz w:val="28"/>
      <w:szCs w:val="2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94A33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5FA4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5FA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5FA4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5FA4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5FA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1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sleymoreschi\AppData\Local\Microsoft\Windows\Temporary%20Internet%20Files\Content.Outlook\7XPKF8DH\Report%20Template%20New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2BEAACD0E7047DB824FA3A87A3988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A219EB-8183-4186-AEC9-6D3B34AE61CF}"/>
      </w:docPartPr>
      <w:docPartBody>
        <w:p w:rsidR="00E44DD1" w:rsidRDefault="00E44DD1">
          <w:pPr>
            <w:pStyle w:val="22BEAACD0E7047DB824FA3A87A39889B"/>
          </w:pPr>
          <w:r w:rsidRPr="00446A9E">
            <w:rPr>
              <w:rStyle w:val="PlaceholderText"/>
              <w:color w:val="595959" w:themeColor="text1" w:themeTint="A6"/>
            </w:rPr>
            <w:t>Click here to enter text.</w:t>
          </w:r>
        </w:p>
      </w:docPartBody>
    </w:docPart>
    <w:docPart>
      <w:docPartPr>
        <w:name w:val="B5CE2C9FFF894B0EA11BAF764CB1DB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C7173D-F4FC-4D2C-BB32-67AC80FCCA01}"/>
      </w:docPartPr>
      <w:docPartBody>
        <w:p w:rsidR="00E44DD1" w:rsidRDefault="00E44DD1">
          <w:pPr>
            <w:pStyle w:val="B5CE2C9FFF894B0EA11BAF764CB1DB58"/>
          </w:pPr>
          <w:r w:rsidRPr="00AF7D33">
            <w:rPr>
              <w:rStyle w:val="PlaceholderText"/>
              <w:color w:val="595959" w:themeColor="text1" w:themeTint="A6"/>
            </w:rPr>
            <w:t>Click here to enter text.</w:t>
          </w:r>
        </w:p>
      </w:docPartBody>
    </w:docPart>
    <w:docPart>
      <w:docPartPr>
        <w:name w:val="354F6EA7A51E4439B389A08C233941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18615D-A312-43A2-A036-0ABDB6157559}"/>
      </w:docPartPr>
      <w:docPartBody>
        <w:p w:rsidR="00E44DD1" w:rsidRDefault="00E44DD1">
          <w:pPr>
            <w:pStyle w:val="354F6EA7A51E4439B389A08C23394117"/>
          </w:pPr>
          <w:r w:rsidRPr="00AF7D33">
            <w:rPr>
              <w:rStyle w:val="PlaceholderText"/>
              <w:color w:val="595959" w:themeColor="text1" w:themeTint="A6"/>
            </w:rPr>
            <w:t>Click here to enter text.</w:t>
          </w:r>
        </w:p>
      </w:docPartBody>
    </w:docPart>
    <w:docPart>
      <w:docPartPr>
        <w:name w:val="983E721D1DA24C8FA36187B739D008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8A1C67-C7C0-4EE7-B8FC-32356998893B}"/>
      </w:docPartPr>
      <w:docPartBody>
        <w:p w:rsidR="00E44DD1" w:rsidRDefault="00E44DD1">
          <w:pPr>
            <w:pStyle w:val="983E721D1DA24C8FA36187B739D008D1"/>
          </w:pPr>
          <w:r w:rsidRPr="00AF7D33">
            <w:rPr>
              <w:rStyle w:val="PlaceholderText"/>
              <w:color w:val="595959" w:themeColor="text1" w:themeTint="A6"/>
            </w:rPr>
            <w:t>Click here to enter text.</w:t>
          </w:r>
        </w:p>
      </w:docPartBody>
    </w:docPart>
    <w:docPart>
      <w:docPartPr>
        <w:name w:val="7E710C2D081145449677EF397EDD5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BC45D3-574D-4703-B657-08502670150D}"/>
      </w:docPartPr>
      <w:docPartBody>
        <w:p w:rsidR="00E44DD1" w:rsidRDefault="00E44DD1">
          <w:pPr>
            <w:pStyle w:val="7E710C2D081145449677EF397EDD5F2C"/>
          </w:pPr>
          <w:r w:rsidRPr="00AF7D33">
            <w:rPr>
              <w:rStyle w:val="PlaceholderText"/>
              <w:color w:val="595959" w:themeColor="text1" w:themeTint="A6"/>
            </w:rPr>
            <w:t>Click here to enter text.</w:t>
          </w:r>
        </w:p>
      </w:docPartBody>
    </w:docPart>
    <w:docPart>
      <w:docPartPr>
        <w:name w:val="C0429FB5F9FD42AF99928F0252711A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9F6A7D-87BA-4DF7-B06F-28CCA94BFC0F}"/>
      </w:docPartPr>
      <w:docPartBody>
        <w:p w:rsidR="00E44DD1" w:rsidRDefault="00E44DD1">
          <w:pPr>
            <w:pStyle w:val="C0429FB5F9FD42AF99928F0252711AAA"/>
          </w:pPr>
          <w:r w:rsidRPr="009C4FB8">
            <w:rPr>
              <w:rStyle w:val="PlaceholderText"/>
            </w:rPr>
            <w:t>Click here to enter text.</w:t>
          </w:r>
        </w:p>
      </w:docPartBody>
    </w:docPart>
    <w:docPart>
      <w:docPartPr>
        <w:name w:val="D30EDA0D16B948249A555C7DF803ED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DD2F70-F234-43F8-B693-0A730004A92B}"/>
      </w:docPartPr>
      <w:docPartBody>
        <w:p w:rsidR="00E44DD1" w:rsidRDefault="00E44DD1">
          <w:pPr>
            <w:pStyle w:val="D30EDA0D16B948249A555C7DF803EDA6"/>
          </w:pPr>
          <w:r w:rsidRPr="009C4FB8">
            <w:rPr>
              <w:rStyle w:val="PlaceholderText"/>
            </w:rPr>
            <w:t>Click here to enter text.</w:t>
          </w:r>
        </w:p>
      </w:docPartBody>
    </w:docPart>
    <w:docPart>
      <w:docPartPr>
        <w:name w:val="0F13D93D5ABC4B43B26A46AC808BF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C939E7-10D9-41EC-BD6D-03E748C8B9EF}"/>
      </w:docPartPr>
      <w:docPartBody>
        <w:p w:rsidR="00E44DD1" w:rsidRDefault="00E44DD1">
          <w:pPr>
            <w:pStyle w:val="0F13D93D5ABC4B43B26A46AC808BF9D1"/>
          </w:pPr>
          <w:r w:rsidRPr="00AE326D">
            <w:rPr>
              <w:rStyle w:val="PlaceholderText"/>
            </w:rPr>
            <w:t>Click here to enter text.</w:t>
          </w:r>
        </w:p>
      </w:docPartBody>
    </w:docPart>
    <w:docPart>
      <w:docPartPr>
        <w:name w:val="2D081F608D8545C682A8C6B5CA1A4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802058-F7CF-4AEB-A81C-EF5EB4730BFB}"/>
      </w:docPartPr>
      <w:docPartBody>
        <w:p w:rsidR="00E44DD1" w:rsidRDefault="00E44DD1">
          <w:pPr>
            <w:pStyle w:val="2D081F608D8545C682A8C6B5CA1A4AFA"/>
          </w:pPr>
          <w:r w:rsidRPr="009C4FB8">
            <w:rPr>
              <w:rStyle w:val="PlaceholderText"/>
            </w:rPr>
            <w:t>Click here to enter text.</w:t>
          </w:r>
        </w:p>
      </w:docPartBody>
    </w:docPart>
    <w:docPart>
      <w:docPartPr>
        <w:name w:val="F284BBBE4E7545B081A63F7DCC400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B48C6D-8411-4B2E-A5CB-D2F3CBBA486F}"/>
      </w:docPartPr>
      <w:docPartBody>
        <w:p w:rsidR="00735DE2" w:rsidRDefault="00522A99" w:rsidP="00522A99">
          <w:pPr>
            <w:pStyle w:val="F284BBBE4E7545B081A63F7DCC4004B4"/>
          </w:pPr>
          <w:r w:rsidRPr="00AF7D33">
            <w:rPr>
              <w:rStyle w:val="PlaceholderText"/>
              <w:color w:val="595959" w:themeColor="text1" w:themeTint="A6"/>
            </w:rPr>
            <w:t>Click here to enter text.</w:t>
          </w:r>
        </w:p>
      </w:docPartBody>
    </w:docPart>
    <w:docPart>
      <w:docPartPr>
        <w:name w:val="6525E39A556B4A1A8943276C4CD87C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D24B7C-1D7C-49FF-9238-F46EF582947E}"/>
      </w:docPartPr>
      <w:docPartBody>
        <w:p w:rsidR="004F4519" w:rsidRDefault="00735DE2" w:rsidP="00735DE2">
          <w:pPr>
            <w:pStyle w:val="6525E39A556B4A1A8943276C4CD87C69"/>
          </w:pPr>
          <w:r w:rsidRPr="00AF7D33">
            <w:rPr>
              <w:rStyle w:val="PlaceholderText"/>
              <w:color w:val="595959" w:themeColor="text1" w:themeTint="A6"/>
            </w:rPr>
            <w:t>Click here to enter text.</w:t>
          </w:r>
        </w:p>
      </w:docPartBody>
    </w:docPart>
    <w:docPart>
      <w:docPartPr>
        <w:name w:val="44878134F28E4B0A9BB6D8DFB04BB3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73130B-3459-415B-B779-412704EB0488}"/>
      </w:docPartPr>
      <w:docPartBody>
        <w:p w:rsidR="004F4519" w:rsidRDefault="00735DE2" w:rsidP="00735DE2">
          <w:pPr>
            <w:pStyle w:val="44878134F28E4B0A9BB6D8DFB04BB38B"/>
          </w:pPr>
          <w:r w:rsidRPr="00AF7D33">
            <w:rPr>
              <w:rStyle w:val="PlaceholderText"/>
              <w:color w:val="595959" w:themeColor="text1" w:themeTint="A6"/>
            </w:rPr>
            <w:t>Click here to enter text.</w:t>
          </w:r>
        </w:p>
      </w:docPartBody>
    </w:docPart>
    <w:docPart>
      <w:docPartPr>
        <w:name w:val="71125F0702CF41F887EB5A61571FFF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73D9C4-1ADF-452D-8E46-7D9B07F67988}"/>
      </w:docPartPr>
      <w:docPartBody>
        <w:p w:rsidR="004F4519" w:rsidRDefault="00735DE2" w:rsidP="00735DE2">
          <w:pPr>
            <w:pStyle w:val="71125F0702CF41F887EB5A61571FFF40"/>
          </w:pPr>
          <w:r w:rsidRPr="009C4FB8">
            <w:rPr>
              <w:rStyle w:val="PlaceholderText"/>
            </w:rPr>
            <w:t>Click here to enter text.</w:t>
          </w:r>
        </w:p>
      </w:docPartBody>
    </w:docPart>
    <w:docPart>
      <w:docPartPr>
        <w:name w:val="CB33379450E44F009B8831B1EB8113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DC055E-AF66-4A32-809E-DFA9BD2C3139}"/>
      </w:docPartPr>
      <w:docPartBody>
        <w:p w:rsidR="004F4519" w:rsidRDefault="00735DE2" w:rsidP="00735DE2">
          <w:pPr>
            <w:pStyle w:val="CB33379450E44F009B8831B1EB8113CF"/>
          </w:pPr>
          <w:r w:rsidRPr="00AE326D">
            <w:rPr>
              <w:rStyle w:val="PlaceholderText"/>
            </w:rPr>
            <w:t>Click here to enter text.</w:t>
          </w:r>
        </w:p>
      </w:docPartBody>
    </w:docPart>
    <w:docPart>
      <w:docPartPr>
        <w:name w:val="403E8ACF523E4C559F11843A3C63A2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4CFCF8-8F9A-4932-A6AF-8AB47D20F902}"/>
      </w:docPartPr>
      <w:docPartBody>
        <w:p w:rsidR="004F4519" w:rsidRDefault="00735DE2" w:rsidP="00735DE2">
          <w:pPr>
            <w:pStyle w:val="403E8ACF523E4C559F11843A3C63A279"/>
          </w:pPr>
          <w:r w:rsidRPr="009C4FB8">
            <w:rPr>
              <w:rStyle w:val="PlaceholderText"/>
            </w:rPr>
            <w:t>Click here to enter text.</w:t>
          </w:r>
        </w:p>
      </w:docPartBody>
    </w:docPart>
    <w:docPart>
      <w:docPartPr>
        <w:name w:val="6596F59BE84F46909C4058DFDCF3C5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8F5FD-F85D-41CA-B9D4-DD2286091358}"/>
      </w:docPartPr>
      <w:docPartBody>
        <w:p w:rsidR="004F4519" w:rsidRDefault="00735DE2" w:rsidP="00735DE2">
          <w:pPr>
            <w:pStyle w:val="6596F59BE84F46909C4058DFDCF3C55A"/>
          </w:pPr>
          <w:r w:rsidRPr="00E80FF8">
            <w:rPr>
              <w:rStyle w:val="PlaceholderText"/>
            </w:rPr>
            <w:t>Click here to enter text.</w:t>
          </w:r>
        </w:p>
      </w:docPartBody>
    </w:docPart>
    <w:docPart>
      <w:docPartPr>
        <w:name w:val="D46714558C1F4279B7C935D0CE9D43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62CF07-EE6F-4A19-B819-644B2E2F1171}"/>
      </w:docPartPr>
      <w:docPartBody>
        <w:p w:rsidR="004F4519" w:rsidRDefault="00735DE2" w:rsidP="00735DE2">
          <w:pPr>
            <w:pStyle w:val="D46714558C1F4279B7C935D0CE9D43D5"/>
          </w:pPr>
          <w:r w:rsidRPr="00926F0C">
            <w:t>E</w:t>
          </w:r>
          <w:r>
            <w:rPr>
              <w:rStyle w:val="PlaceholderText"/>
            </w:rPr>
            <w:t>nter</w:t>
          </w:r>
        </w:p>
      </w:docPartBody>
    </w:docPart>
    <w:docPart>
      <w:docPartPr>
        <w:name w:val="92B81ED8DB8C48FCBD6A890C05E46A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43FA5A-E2C0-4C9C-8DA4-863BDD306413}"/>
      </w:docPartPr>
      <w:docPartBody>
        <w:p w:rsidR="004F4519" w:rsidRDefault="00735DE2" w:rsidP="00735DE2">
          <w:pPr>
            <w:pStyle w:val="92B81ED8DB8C48FCBD6A890C05E46AE8"/>
          </w:pPr>
          <w:r w:rsidRPr="00926F0C">
            <w:t>E</w:t>
          </w:r>
          <w:r>
            <w:rPr>
              <w:rStyle w:val="PlaceholderText"/>
            </w:rPr>
            <w:t>nter</w:t>
          </w:r>
        </w:p>
      </w:docPartBody>
    </w:docPart>
    <w:docPart>
      <w:docPartPr>
        <w:name w:val="BD6429A87BAD4E388FCE281E416EB1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06BD32-716A-4EE6-BA43-6997E4E69F7D}"/>
      </w:docPartPr>
      <w:docPartBody>
        <w:p w:rsidR="004F4519" w:rsidRDefault="00735DE2" w:rsidP="00735DE2">
          <w:pPr>
            <w:pStyle w:val="BD6429A87BAD4E388FCE281E416EB1BC"/>
          </w:pPr>
          <w:r w:rsidRPr="009C4FB8">
            <w:rPr>
              <w:rStyle w:val="PlaceholderText"/>
            </w:rPr>
            <w:t>Click here to enter text.</w:t>
          </w:r>
        </w:p>
      </w:docPartBody>
    </w:docPart>
    <w:docPart>
      <w:docPartPr>
        <w:name w:val="B87F45E40E9F45F1B77A7012DAEE5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D4CB77-E694-4FC3-B0AF-378C095A3141}"/>
      </w:docPartPr>
      <w:docPartBody>
        <w:p w:rsidR="004F4519" w:rsidRDefault="00735DE2" w:rsidP="00735DE2">
          <w:pPr>
            <w:pStyle w:val="B87F45E40E9F45F1B77A7012DAEE526D"/>
          </w:pPr>
          <w:r w:rsidRPr="009C4FB8">
            <w:rPr>
              <w:rStyle w:val="PlaceholderText"/>
            </w:rPr>
            <w:t>Click here to enter text.</w:t>
          </w:r>
        </w:p>
      </w:docPartBody>
    </w:docPart>
    <w:docPart>
      <w:docPartPr>
        <w:name w:val="879C8721263E4684A09883139465C7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78EE87-F6BC-4E35-B0FD-53023807C474}"/>
      </w:docPartPr>
      <w:docPartBody>
        <w:p w:rsidR="004F4519" w:rsidRDefault="00735DE2" w:rsidP="00735DE2">
          <w:pPr>
            <w:pStyle w:val="879C8721263E4684A09883139465C7E7"/>
          </w:pPr>
          <w:r w:rsidRPr="00AE326D">
            <w:rPr>
              <w:rStyle w:val="PlaceholderText"/>
            </w:rPr>
            <w:t>Click here to enter text.</w:t>
          </w:r>
        </w:p>
      </w:docPartBody>
    </w:docPart>
    <w:docPart>
      <w:docPartPr>
        <w:name w:val="7B20B03E3C2647FA9F0FAB20D4FAA4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B7AFF4-21D8-483B-A4AF-60F526B30664}"/>
      </w:docPartPr>
      <w:docPartBody>
        <w:p w:rsidR="004F4519" w:rsidRDefault="00735DE2" w:rsidP="00735DE2">
          <w:pPr>
            <w:pStyle w:val="7B20B03E3C2647FA9F0FAB20D4FAA453"/>
          </w:pPr>
          <w:r w:rsidRPr="009C4FB8">
            <w:rPr>
              <w:rStyle w:val="PlaceholderText"/>
            </w:rPr>
            <w:t>Click here to enter text.</w:t>
          </w:r>
        </w:p>
      </w:docPartBody>
    </w:docPart>
    <w:docPart>
      <w:docPartPr>
        <w:name w:val="E0D590156B4940B896C22A915BC4E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FDD0B2-E3D0-4088-8538-1E8ED58F7B4C}"/>
      </w:docPartPr>
      <w:docPartBody>
        <w:p w:rsidR="004F4519" w:rsidRDefault="00735DE2" w:rsidP="00735DE2">
          <w:pPr>
            <w:pStyle w:val="E0D590156B4940B896C22A915BC4E19B"/>
          </w:pPr>
          <w:r w:rsidRPr="00AE326D">
            <w:rPr>
              <w:rStyle w:val="PlaceholderText"/>
            </w:rPr>
            <w:t>Click here to enter text.</w:t>
          </w:r>
        </w:p>
      </w:docPartBody>
    </w:docPart>
    <w:docPart>
      <w:docPartPr>
        <w:name w:val="D87559B4C27C45DCB0ABE49A6DCF34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F56418-7A4D-4BE6-B021-15353AE22AD8}"/>
      </w:docPartPr>
      <w:docPartBody>
        <w:p w:rsidR="004F4519" w:rsidRDefault="00735DE2" w:rsidP="00735DE2">
          <w:pPr>
            <w:pStyle w:val="D87559B4C27C45DCB0ABE49A6DCF34BC"/>
          </w:pPr>
          <w:r w:rsidRPr="009C4FB8">
            <w:rPr>
              <w:rStyle w:val="PlaceholderText"/>
            </w:rPr>
            <w:t>Click here to enter text.</w:t>
          </w:r>
        </w:p>
      </w:docPartBody>
    </w:docPart>
    <w:docPart>
      <w:docPartPr>
        <w:name w:val="58233E46777C4B72AB51BD731CA51B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B64324-F6CB-4438-9C06-82247F3655F7}"/>
      </w:docPartPr>
      <w:docPartBody>
        <w:p w:rsidR="004F4519" w:rsidRDefault="00735DE2" w:rsidP="00735DE2">
          <w:pPr>
            <w:pStyle w:val="58233E46777C4B72AB51BD731CA51B9A"/>
          </w:pPr>
          <w:r w:rsidRPr="009C4FB8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jaVuSans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4DD1"/>
    <w:rsid w:val="004C69EE"/>
    <w:rsid w:val="004F4519"/>
    <w:rsid w:val="00522A99"/>
    <w:rsid w:val="00601D56"/>
    <w:rsid w:val="00735DE2"/>
    <w:rsid w:val="00795275"/>
    <w:rsid w:val="00AC28F6"/>
    <w:rsid w:val="00E44DD1"/>
    <w:rsid w:val="00FE5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795275"/>
    <w:rPr>
      <w:color w:val="595959"/>
    </w:rPr>
  </w:style>
  <w:style w:type="paragraph" w:customStyle="1" w:styleId="22BEAACD0E7047DB824FA3A87A39889B">
    <w:name w:val="22BEAACD0E7047DB824FA3A87A39889B"/>
  </w:style>
  <w:style w:type="paragraph" w:customStyle="1" w:styleId="B5CE2C9FFF894B0EA11BAF764CB1DB58">
    <w:name w:val="B5CE2C9FFF894B0EA11BAF764CB1DB58"/>
  </w:style>
  <w:style w:type="paragraph" w:customStyle="1" w:styleId="354F6EA7A51E4439B389A08C23394117">
    <w:name w:val="354F6EA7A51E4439B389A08C23394117"/>
  </w:style>
  <w:style w:type="paragraph" w:customStyle="1" w:styleId="983E721D1DA24C8FA36187B739D008D1">
    <w:name w:val="983E721D1DA24C8FA36187B739D008D1"/>
  </w:style>
  <w:style w:type="paragraph" w:customStyle="1" w:styleId="7E710C2D081145449677EF397EDD5F2C">
    <w:name w:val="7E710C2D081145449677EF397EDD5F2C"/>
  </w:style>
  <w:style w:type="paragraph" w:customStyle="1" w:styleId="C0429FB5F9FD42AF99928F0252711AAA">
    <w:name w:val="C0429FB5F9FD42AF99928F0252711AAA"/>
  </w:style>
  <w:style w:type="paragraph" w:customStyle="1" w:styleId="D30EDA0D16B948249A555C7DF803EDA6">
    <w:name w:val="D30EDA0D16B948249A555C7DF803EDA6"/>
  </w:style>
  <w:style w:type="paragraph" w:customStyle="1" w:styleId="0F13D93D5ABC4B43B26A46AC808BF9D1">
    <w:name w:val="0F13D93D5ABC4B43B26A46AC808BF9D1"/>
  </w:style>
  <w:style w:type="paragraph" w:customStyle="1" w:styleId="2D081F608D8545C682A8C6B5CA1A4AFA">
    <w:name w:val="2D081F608D8545C682A8C6B5CA1A4AFA"/>
  </w:style>
  <w:style w:type="paragraph" w:customStyle="1" w:styleId="F284BBBE4E7545B081A63F7DCC4004B4">
    <w:name w:val="F284BBBE4E7545B081A63F7DCC4004B4"/>
    <w:rsid w:val="00522A99"/>
  </w:style>
  <w:style w:type="paragraph" w:customStyle="1" w:styleId="6525E39A556B4A1A8943276C4CD87C69">
    <w:name w:val="6525E39A556B4A1A8943276C4CD87C69"/>
    <w:rsid w:val="00735DE2"/>
  </w:style>
  <w:style w:type="paragraph" w:customStyle="1" w:styleId="44878134F28E4B0A9BB6D8DFB04BB38B">
    <w:name w:val="44878134F28E4B0A9BB6D8DFB04BB38B"/>
    <w:rsid w:val="00735DE2"/>
  </w:style>
  <w:style w:type="paragraph" w:customStyle="1" w:styleId="71125F0702CF41F887EB5A61571FFF40">
    <w:name w:val="71125F0702CF41F887EB5A61571FFF40"/>
    <w:rsid w:val="00735DE2"/>
  </w:style>
  <w:style w:type="paragraph" w:customStyle="1" w:styleId="CB33379450E44F009B8831B1EB8113CF">
    <w:name w:val="CB33379450E44F009B8831B1EB8113CF"/>
    <w:rsid w:val="00735DE2"/>
  </w:style>
  <w:style w:type="paragraph" w:customStyle="1" w:styleId="403E8ACF523E4C559F11843A3C63A279">
    <w:name w:val="403E8ACF523E4C559F11843A3C63A279"/>
    <w:rsid w:val="00735DE2"/>
  </w:style>
  <w:style w:type="paragraph" w:customStyle="1" w:styleId="6596F59BE84F46909C4058DFDCF3C55A">
    <w:name w:val="6596F59BE84F46909C4058DFDCF3C55A"/>
    <w:rsid w:val="00735DE2"/>
  </w:style>
  <w:style w:type="paragraph" w:customStyle="1" w:styleId="D46714558C1F4279B7C935D0CE9D43D5">
    <w:name w:val="D46714558C1F4279B7C935D0CE9D43D5"/>
    <w:rsid w:val="00735DE2"/>
  </w:style>
  <w:style w:type="paragraph" w:customStyle="1" w:styleId="92B81ED8DB8C48FCBD6A890C05E46AE8">
    <w:name w:val="92B81ED8DB8C48FCBD6A890C05E46AE8"/>
    <w:rsid w:val="00735DE2"/>
  </w:style>
  <w:style w:type="paragraph" w:customStyle="1" w:styleId="BD6429A87BAD4E388FCE281E416EB1BC">
    <w:name w:val="BD6429A87BAD4E388FCE281E416EB1BC"/>
    <w:rsid w:val="00735DE2"/>
  </w:style>
  <w:style w:type="paragraph" w:customStyle="1" w:styleId="B87F45E40E9F45F1B77A7012DAEE526D">
    <w:name w:val="B87F45E40E9F45F1B77A7012DAEE526D"/>
    <w:rsid w:val="00735DE2"/>
  </w:style>
  <w:style w:type="paragraph" w:customStyle="1" w:styleId="879C8721263E4684A09883139465C7E7">
    <w:name w:val="879C8721263E4684A09883139465C7E7"/>
    <w:rsid w:val="00735DE2"/>
  </w:style>
  <w:style w:type="paragraph" w:customStyle="1" w:styleId="7B20B03E3C2647FA9F0FAB20D4FAA453">
    <w:name w:val="7B20B03E3C2647FA9F0FAB20D4FAA453"/>
    <w:rsid w:val="00735DE2"/>
  </w:style>
  <w:style w:type="paragraph" w:customStyle="1" w:styleId="E0D590156B4940B896C22A915BC4E19B">
    <w:name w:val="E0D590156B4940B896C22A915BC4E19B"/>
    <w:rsid w:val="00735DE2"/>
  </w:style>
  <w:style w:type="paragraph" w:customStyle="1" w:styleId="D87559B4C27C45DCB0ABE49A6DCF34BC">
    <w:name w:val="D87559B4C27C45DCB0ABE49A6DCF34BC"/>
    <w:rsid w:val="00735DE2"/>
  </w:style>
  <w:style w:type="paragraph" w:customStyle="1" w:styleId="58233E46777C4B72AB51BD731CA51B9A">
    <w:name w:val="58233E46777C4B72AB51BD731CA51B9A"/>
    <w:rsid w:val="00735DE2"/>
  </w:style>
  <w:style w:type="paragraph" w:customStyle="1" w:styleId="5EADA68D6BF34A64A389CA1890ECA911">
    <w:name w:val="5EADA68D6BF34A64A389CA1890ECA911"/>
    <w:rsid w:val="00795275"/>
  </w:style>
  <w:style w:type="paragraph" w:customStyle="1" w:styleId="F0820028CD4A4C59BE97A2D69B01293E">
    <w:name w:val="F0820028CD4A4C59BE97A2D69B01293E"/>
    <w:rsid w:val="00795275"/>
  </w:style>
  <w:style w:type="paragraph" w:customStyle="1" w:styleId="46BCBDEDC7054704AAB8CEDB2AB084C5">
    <w:name w:val="46BCBDEDC7054704AAB8CEDB2AB084C5"/>
    <w:rsid w:val="00795275"/>
  </w:style>
  <w:style w:type="paragraph" w:customStyle="1" w:styleId="58278C47B79B4080B1372C447F12210E">
    <w:name w:val="58278C47B79B4080B1372C447F12210E"/>
    <w:rsid w:val="007952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7773ABF2E0514B805FC2E7FDC187A9" ma:contentTypeVersion="13" ma:contentTypeDescription="Create a new document." ma:contentTypeScope="" ma:versionID="83019fdf14ef2ea3ed71be11d1074ec7">
  <xsd:schema xmlns:xsd="http://www.w3.org/2001/XMLSchema" xmlns:xs="http://www.w3.org/2001/XMLSchema" xmlns:p="http://schemas.microsoft.com/office/2006/metadata/properties" xmlns:ns2="35969be5-80b7-4761-be4c-80985e496425" xmlns:ns3="c2139943-63ab-41e5-8344-85734875fe8b" targetNamespace="http://schemas.microsoft.com/office/2006/metadata/properties" ma:root="true" ma:fieldsID="5f2558aae7ca13b14f4260daa1a096c3" ns2:_="" ns3:_="">
    <xsd:import namespace="35969be5-80b7-4761-be4c-80985e496425"/>
    <xsd:import namespace="c2139943-63ab-41e5-8344-85734875fe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969be5-80b7-4761-be4c-80985e4964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139943-63ab-41e5-8344-85734875fe8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B748FB3-1E50-411D-B7EB-EFB88F5B3E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A38FF36-610A-4F11-9619-D955209A20FE}"/>
</file>

<file path=customXml/itemProps3.xml><?xml version="1.0" encoding="utf-8"?>
<ds:datastoreItem xmlns:ds="http://schemas.openxmlformats.org/officeDocument/2006/customXml" ds:itemID="{F6FFF118-74E2-47B6-8B8A-6619284D53E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844C515-D4B7-49B5-BDF0-5ED136D1CB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Template New</Template>
  <TotalTime>3</TotalTime>
  <Pages>5</Pages>
  <Words>615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DLGC &lt;Title&gt; Form</vt:lpstr>
    </vt:vector>
  </TitlesOfParts>
  <Company>Department of Local Government and Communities ( DLGC )</Company>
  <LinksUpToDate>false</LinksUpToDate>
  <CharactersWithSpaces>4113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DLGC &lt;Title&gt; Form</dc:title>
  <dc:subject>DLGC &lt;Title&gt; Form</dc:subject>
  <dc:creator>Lesley Moreschi</dc:creator>
  <cp:keywords>DLGC &lt;Title&gt; Form Local Government Department Communities</cp:keywords>
  <cp:lastModifiedBy>Kyrstie Muilne</cp:lastModifiedBy>
  <cp:revision>2</cp:revision>
  <cp:lastPrinted>2016-02-29T18:08:00Z</cp:lastPrinted>
  <dcterms:created xsi:type="dcterms:W3CDTF">2021-09-01T02:13:00Z</dcterms:created>
  <dcterms:modified xsi:type="dcterms:W3CDTF">2021-09-01T02:13:00Z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0x010100317773ABF2E0514B805FC2E7FDC187A9</vt:lpwstr>
  </property>
  <property fmtid="{D5CDD505-2E9C-101B-9397-08002B2CF9AE}" pid="3" name="Order">
    <vt:r8>11791200</vt:r8>
  </property>
</Properties>
</file>